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8E2DE" w14:textId="77777777" w:rsidR="00CD416A" w:rsidRPr="008D47C0" w:rsidRDefault="00750F77" w:rsidP="008D47C0">
      <w:pPr>
        <w:spacing w:after="0" w:line="240" w:lineRule="auto"/>
        <w:rPr>
          <w:rFonts w:ascii="Molot" w:hAnsi="Molot" w:cs="Arial"/>
          <w:color w:val="00B050"/>
          <w:sz w:val="40"/>
        </w:rPr>
      </w:pPr>
      <w:bookmarkStart w:id="0" w:name="_Hlk525731181"/>
      <w:r w:rsidRPr="008D47C0">
        <w:rPr>
          <w:rFonts w:ascii="Molot" w:hAnsi="Molot" w:cs="Arial"/>
          <w:color w:val="00B050"/>
          <w:sz w:val="40"/>
        </w:rPr>
        <w:t>Общественная</w:t>
      </w:r>
      <w:r w:rsidR="00CD416A" w:rsidRPr="008D47C0">
        <w:rPr>
          <w:rFonts w:ascii="Molot" w:hAnsi="Molot" w:cs="Arial"/>
          <w:color w:val="00B050"/>
          <w:sz w:val="40"/>
        </w:rPr>
        <w:t xml:space="preserve"> организация</w:t>
      </w:r>
    </w:p>
    <w:p w14:paraId="1C94503E" w14:textId="71F1FE95" w:rsidR="00CD416A" w:rsidRPr="008D47C0" w:rsidRDefault="00CD416A" w:rsidP="008D47C0">
      <w:pPr>
        <w:spacing w:after="0" w:line="240" w:lineRule="auto"/>
        <w:rPr>
          <w:rFonts w:ascii="Molot" w:hAnsi="Molot" w:cs="Arial"/>
          <w:color w:val="00B050"/>
          <w:sz w:val="40"/>
        </w:rPr>
      </w:pPr>
      <w:r w:rsidRPr="008D47C0">
        <w:rPr>
          <w:rFonts w:ascii="Molot" w:hAnsi="Molot" w:cs="Arial"/>
          <w:color w:val="00B050"/>
          <w:sz w:val="40"/>
        </w:rPr>
        <w:t>«БУДЬ ЗДОРОВ</w:t>
      </w:r>
      <w:r w:rsidR="00EE5EFF" w:rsidRPr="008D47C0">
        <w:rPr>
          <w:rFonts w:ascii="Molot" w:hAnsi="Molot" w:cs="Arial"/>
          <w:color w:val="00B050"/>
          <w:sz w:val="40"/>
        </w:rPr>
        <w:t>!</w:t>
      </w:r>
      <w:r w:rsidRPr="008D47C0">
        <w:rPr>
          <w:rFonts w:ascii="Molot" w:hAnsi="Molot" w:cs="Arial"/>
          <w:color w:val="00B050"/>
          <w:sz w:val="40"/>
        </w:rPr>
        <w:t xml:space="preserve"> ВСЕГДА ЗДОРОВ</w:t>
      </w:r>
      <w:r w:rsidR="00EE5EFF" w:rsidRPr="008D47C0">
        <w:rPr>
          <w:rFonts w:ascii="Molot" w:hAnsi="Molot" w:cs="Arial"/>
          <w:color w:val="00B050"/>
          <w:sz w:val="40"/>
        </w:rPr>
        <w:t>!</w:t>
      </w:r>
      <w:r w:rsidRPr="008D47C0">
        <w:rPr>
          <w:rFonts w:ascii="Molot" w:hAnsi="Molot" w:cs="Arial"/>
          <w:color w:val="00B050"/>
          <w:sz w:val="40"/>
        </w:rPr>
        <w:t>»</w:t>
      </w:r>
    </w:p>
    <w:p w14:paraId="00D71C17" w14:textId="77777777" w:rsidR="00CD416A" w:rsidRPr="00B62CF2" w:rsidRDefault="00CD416A" w:rsidP="00CD41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6"/>
          <w:szCs w:val="26"/>
          <w:bdr w:val="none" w:sz="0" w:space="0" w:color="auto" w:frame="1"/>
        </w:rPr>
      </w:pPr>
    </w:p>
    <w:p w14:paraId="575D4F5C" w14:textId="6AF1450F" w:rsidR="00CD416A" w:rsidRPr="00B62CF2" w:rsidRDefault="00CD416A" w:rsidP="00CD41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</w:rPr>
      </w:pPr>
      <w:bookmarkStart w:id="1" w:name="_Hlk524344085"/>
      <w:bookmarkStart w:id="2" w:name="_GoBack"/>
      <w:r w:rsidRPr="00B62CF2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>Мы, группа единомышленников, объединенная общностью интересов в поддержании здорового образа жизни и следовании высоконравственным идеалам, создали общество «Будь здоров</w:t>
      </w:r>
      <w:r w:rsidR="00EE5EFF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>! В</w:t>
      </w:r>
      <w:r w:rsidRPr="00B62CF2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>сегда здоров».</w:t>
      </w:r>
    </w:p>
    <w:p w14:paraId="31BA4E52" w14:textId="552ADCA9" w:rsidR="00CD416A" w:rsidRPr="00B62CF2" w:rsidRDefault="00CD416A" w:rsidP="00CD41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</w:rPr>
      </w:pPr>
      <w:r w:rsidRPr="00B62CF2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 xml:space="preserve">Наше общество позволяет нам вместе идти к поставленным целям, помогать друг другу в сложных ситуациях, разделять радость успехов и горечь поражений, находить новые решения для того, чтобы наша жизнь </w:t>
      </w:r>
      <w:r w:rsidR="00EC484F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>стала</w:t>
      </w:r>
      <w:r w:rsidRPr="00B62CF2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 xml:space="preserve"> более активной и интересной на долгие годы.</w:t>
      </w:r>
    </w:p>
    <w:p w14:paraId="535B732F" w14:textId="77777777" w:rsidR="00CD416A" w:rsidRPr="00B62CF2" w:rsidRDefault="00CD416A" w:rsidP="00CD41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</w:rPr>
      </w:pPr>
      <w:r w:rsidRPr="00B62CF2">
        <w:rPr>
          <w:rStyle w:val="wixguard"/>
          <w:rFonts w:ascii="Arial" w:hAnsi="Arial" w:cs="Arial"/>
          <w:color w:val="442B05"/>
          <w:sz w:val="28"/>
          <w:szCs w:val="26"/>
          <w:bdr w:val="none" w:sz="0" w:space="0" w:color="auto" w:frame="1"/>
        </w:rPr>
        <w:t>​</w:t>
      </w:r>
    </w:p>
    <w:p w14:paraId="765EB247" w14:textId="77777777" w:rsidR="00CD416A" w:rsidRPr="00B62CF2" w:rsidRDefault="00CD416A" w:rsidP="00CD41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</w:rPr>
      </w:pPr>
      <w:r w:rsidRPr="00B62CF2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 xml:space="preserve">Мы отчетливо и ясно осознаем то, перед какими вызовами современной истории стоит наше общество, и мы с абсолютной уверенностью готовы сделать правильный выбор, выбор в пользу новой, современной, здоровой и сильной России. Здоровой во всех смыслах этого слова: нравственно и физически. А Здоровье России в свою очередь состоит из вашего здоровья, здоровья ваших близких, </w:t>
      </w:r>
      <w:r w:rsidR="00973CA0" w:rsidRPr="00B62CF2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 xml:space="preserve">вашей семьи, </w:t>
      </w:r>
      <w:r w:rsidRPr="00B62CF2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>друзей, коллег, каждого гражданина нашей необъятной и могучей Родины.</w:t>
      </w:r>
    </w:p>
    <w:p w14:paraId="29EA56B0" w14:textId="77777777" w:rsidR="00CD416A" w:rsidRPr="00B62CF2" w:rsidRDefault="00CD416A" w:rsidP="00CD41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</w:rPr>
      </w:pPr>
      <w:r w:rsidRPr="00B62CF2">
        <w:rPr>
          <w:rStyle w:val="wixguard"/>
          <w:rFonts w:ascii="Arial" w:hAnsi="Arial" w:cs="Arial"/>
          <w:color w:val="442B05"/>
          <w:sz w:val="28"/>
          <w:szCs w:val="26"/>
          <w:bdr w:val="none" w:sz="0" w:space="0" w:color="auto" w:frame="1"/>
        </w:rPr>
        <w:t>​</w:t>
      </w:r>
    </w:p>
    <w:p w14:paraId="1E0C7262" w14:textId="77777777" w:rsidR="00CD416A" w:rsidRPr="00B62CF2" w:rsidRDefault="00CD416A" w:rsidP="00CD41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</w:rPr>
      </w:pPr>
      <w:r w:rsidRPr="00B62CF2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>Вы спросите, чем же вы отличаетесь от других обществ, объединений и движений? Ведь уже стартовали государственные программы по оздоровлению нашего общества: «Здоровая Россия», «ГТО», а также есть общественные движения, такие как «ОБЩЕЕ ДЕЛО». Есть громадное количество региональных общественных движений и организаций и коммерческих проектов, направленных на укрепления физического здоровья. Да! Именно так. И это очень здорово!</w:t>
      </w:r>
    </w:p>
    <w:bookmarkEnd w:id="2"/>
    <w:p w14:paraId="5E8CE846" w14:textId="77777777" w:rsidR="00CD416A" w:rsidRPr="00B62CF2" w:rsidRDefault="00CD416A" w:rsidP="00CD41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</w:rPr>
      </w:pPr>
      <w:r w:rsidRPr="00B62CF2">
        <w:rPr>
          <w:rStyle w:val="wixguard"/>
          <w:rFonts w:ascii="Arial" w:hAnsi="Arial" w:cs="Arial"/>
          <w:color w:val="442B05"/>
          <w:sz w:val="28"/>
          <w:szCs w:val="26"/>
          <w:bdr w:val="none" w:sz="0" w:space="0" w:color="auto" w:frame="1"/>
        </w:rPr>
        <w:t>​</w:t>
      </w:r>
    </w:p>
    <w:p w14:paraId="5EB7BAFE" w14:textId="6AF37F1A" w:rsidR="00CD416A" w:rsidRPr="00B62CF2" w:rsidRDefault="00CD416A" w:rsidP="00CD41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</w:rPr>
      </w:pPr>
      <w:r w:rsidRPr="00B62CF2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 xml:space="preserve">Мы </w:t>
      </w:r>
      <w:r w:rsidR="004B25CF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>займем</w:t>
      </w:r>
      <w:r w:rsidRPr="00B62CF2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 xml:space="preserve"> свое место среди этих замечательных проектов, помогая всем нам достигать большего вместе</w:t>
      </w:r>
      <w:r w:rsidR="004B25CF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>, поддерживая государственные программы, проекты и общественные гражданские инициативы по оздоровление нашего общества!</w:t>
      </w:r>
    </w:p>
    <w:p w14:paraId="498D7BE3" w14:textId="77777777" w:rsidR="00CD416A" w:rsidRPr="00B62CF2" w:rsidRDefault="00CD416A" w:rsidP="00CD41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color w:val="442B05"/>
          <w:sz w:val="26"/>
          <w:szCs w:val="26"/>
          <w:bdr w:val="none" w:sz="0" w:space="0" w:color="auto" w:frame="1"/>
        </w:rPr>
      </w:pPr>
    </w:p>
    <w:p w14:paraId="45DAAD1D" w14:textId="77777777" w:rsidR="00747A6D" w:rsidRDefault="006F3A46" w:rsidP="00CD41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</w:pPr>
      <w:r w:rsidRPr="006F3A46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 xml:space="preserve">За каждым </w:t>
      </w:r>
      <w:r w:rsidR="004B25CF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 xml:space="preserve">из наших </w:t>
      </w:r>
      <w:r w:rsidRPr="006F3A46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 xml:space="preserve">проектом стоят свои люди, обладающие собственными знаниями и опытом, воплощающие их в жизнь по-разному.  Для человеческой личности важен различный индивидуальный подход, кто-то понимает все быстро, кому-то нужен более глубокий подход. Мы считаем, что пониманию здорового образа жизни способствует разные факторы. Это практические и теоретические знания о физиологии здоровья, </w:t>
      </w:r>
      <w:r w:rsidRPr="006F3A46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lastRenderedPageBreak/>
        <w:t>психологические и юридические основы понимания жизни. В каждом человеке есть индивидуальное воплощение и здоровье не исключение</w:t>
      </w:r>
      <w:r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>.</w:t>
      </w:r>
      <w:r w:rsidRPr="006F3A46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 xml:space="preserve">    </w:t>
      </w:r>
    </w:p>
    <w:p w14:paraId="42EB3D07" w14:textId="77777777" w:rsidR="00747A6D" w:rsidRDefault="00747A6D" w:rsidP="00747A6D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</w:pPr>
    </w:p>
    <w:p w14:paraId="713001EE" w14:textId="59C703D7" w:rsidR="00747A6D" w:rsidRPr="00B62CF2" w:rsidRDefault="00747A6D" w:rsidP="00747A6D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</w:pPr>
      <w:r w:rsidRPr="00B62CF2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>Мы осуществляем свою деятельность в рамках общественной организации «Будь здоров! Всегда здоров!», которая позволяет всем желающим, разделяющим наши взгляды и цели присоединиться к нам, оформив членство. Членство в нашей организации позволяет наиболее эффективно использовать все наши возможности и ресурсы.</w:t>
      </w:r>
    </w:p>
    <w:p w14:paraId="53D69698" w14:textId="331BA020" w:rsidR="00CD416A" w:rsidRPr="006F3A46" w:rsidRDefault="006F3A46" w:rsidP="00CD41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</w:pPr>
      <w:r w:rsidRPr="006F3A46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 xml:space="preserve">       </w:t>
      </w:r>
    </w:p>
    <w:p w14:paraId="6A5C2AF8" w14:textId="77777777" w:rsidR="00CD416A" w:rsidRPr="006F3A46" w:rsidRDefault="00CD416A" w:rsidP="00CD41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</w:pPr>
    </w:p>
    <w:p w14:paraId="5003C744" w14:textId="13634F0E" w:rsidR="00CD416A" w:rsidRDefault="00CD416A" w:rsidP="008D47C0">
      <w:pPr>
        <w:spacing w:after="0" w:line="240" w:lineRule="auto"/>
        <w:rPr>
          <w:rFonts w:ascii="Molot" w:hAnsi="Molot" w:cs="Arial"/>
          <w:color w:val="00B050"/>
          <w:sz w:val="40"/>
        </w:rPr>
      </w:pPr>
      <w:r w:rsidRPr="008D47C0">
        <w:rPr>
          <w:rFonts w:ascii="Molot" w:hAnsi="Molot" w:cs="Arial"/>
          <w:color w:val="00B050"/>
          <w:sz w:val="40"/>
        </w:rPr>
        <w:t>МИССИЯ</w:t>
      </w:r>
    </w:p>
    <w:p w14:paraId="63DC7F43" w14:textId="77777777" w:rsidR="008D47C0" w:rsidRPr="008D47C0" w:rsidRDefault="008D47C0" w:rsidP="008D47C0">
      <w:pPr>
        <w:spacing w:after="0" w:line="240" w:lineRule="auto"/>
        <w:rPr>
          <w:rFonts w:ascii="Molot" w:hAnsi="Molot" w:cs="Arial"/>
          <w:color w:val="00B050"/>
          <w:sz w:val="40"/>
        </w:rPr>
      </w:pPr>
    </w:p>
    <w:p w14:paraId="3C005F22" w14:textId="01201EE9" w:rsidR="00CD416A" w:rsidRDefault="00CD416A" w:rsidP="00CD41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</w:pPr>
      <w:r w:rsidRPr="00B62CF2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>Наша деятельность и мысл</w:t>
      </w:r>
      <w:r w:rsidR="004155A0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>и</w:t>
      </w:r>
      <w:r w:rsidRPr="00B62CF2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 xml:space="preserve"> направленны на гуманитарное развитие общества, оздоровление нравственной и физической культуры человека, создание условия для самореализации каждого индивидуума в достижении своей мечты</w:t>
      </w:r>
      <w:r w:rsidR="00706161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>:</w:t>
      </w:r>
    </w:p>
    <w:p w14:paraId="484E9009" w14:textId="77777777" w:rsidR="00706161" w:rsidRDefault="00706161" w:rsidP="00CD41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</w:pPr>
    </w:p>
    <w:p w14:paraId="46E482D2" w14:textId="77777777" w:rsidR="00706161" w:rsidRPr="00706161" w:rsidRDefault="00706161" w:rsidP="00706161">
      <w:pPr>
        <w:pStyle w:val="font8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</w:pPr>
      <w:r w:rsidRPr="00706161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>Пропаганда здорового образа жизни, создание здоровых образов и положительных примеров.</w:t>
      </w:r>
    </w:p>
    <w:p w14:paraId="477B9DE3" w14:textId="77777777" w:rsidR="00706161" w:rsidRPr="00706161" w:rsidRDefault="00706161" w:rsidP="00706161">
      <w:pPr>
        <w:pStyle w:val="font8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</w:pPr>
      <w:r w:rsidRPr="00706161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>Создание благоприятных условий для вовлечения в ряды сторонников здорового образа жизни большого количества людей и заинтересованных в этом партнеров.</w:t>
      </w:r>
    </w:p>
    <w:p w14:paraId="6C64E102" w14:textId="77777777" w:rsidR="00706161" w:rsidRPr="00706161" w:rsidRDefault="00706161" w:rsidP="00706161">
      <w:pPr>
        <w:pStyle w:val="font8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</w:pPr>
      <w:r w:rsidRPr="00706161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>Создание благоприятных условий для духовно-нравственного развития и возможностей для социальной адаптации участников движения в различных жизненных ситуациях.</w:t>
      </w:r>
    </w:p>
    <w:p w14:paraId="7518F7DE" w14:textId="77777777" w:rsidR="00706161" w:rsidRPr="00706161" w:rsidRDefault="00706161" w:rsidP="00706161">
      <w:pPr>
        <w:pStyle w:val="font8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</w:pPr>
      <w:r w:rsidRPr="00706161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 xml:space="preserve">Физическое развитие, оздоровительные практики, занятия спортом, активный отдых и познавательный туризм для членов нашего общества, как альтернатива вредным и нездоровым привычкам и пристрастиям. </w:t>
      </w:r>
    </w:p>
    <w:p w14:paraId="59EA0073" w14:textId="77777777" w:rsidR="00706161" w:rsidRPr="00706161" w:rsidRDefault="00706161" w:rsidP="00706161">
      <w:pPr>
        <w:pStyle w:val="font8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</w:pPr>
      <w:r w:rsidRPr="00706161"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  <w:t xml:space="preserve">Создание большего количества возможностей для интеллектуального развития и личностного роста участников движения. </w:t>
      </w:r>
    </w:p>
    <w:p w14:paraId="60B85069" w14:textId="19F1BB91" w:rsidR="00706161" w:rsidRDefault="00706161" w:rsidP="00CD41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</w:pPr>
    </w:p>
    <w:p w14:paraId="63A24D71" w14:textId="77777777" w:rsidR="00706161" w:rsidRPr="00747A6D" w:rsidRDefault="00706161" w:rsidP="00CD41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8"/>
          <w:szCs w:val="26"/>
          <w:bdr w:val="none" w:sz="0" w:space="0" w:color="auto" w:frame="1"/>
        </w:rPr>
      </w:pPr>
    </w:p>
    <w:bookmarkEnd w:id="0"/>
    <w:p w14:paraId="70BC9957" w14:textId="77777777" w:rsidR="00CD416A" w:rsidRPr="00B62CF2" w:rsidRDefault="00CD416A" w:rsidP="00CD416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42B05"/>
          <w:sz w:val="26"/>
          <w:szCs w:val="26"/>
          <w:bdr w:val="none" w:sz="0" w:space="0" w:color="auto" w:frame="1"/>
        </w:rPr>
      </w:pPr>
    </w:p>
    <w:bookmarkEnd w:id="1"/>
    <w:p w14:paraId="416B7A09" w14:textId="77777777" w:rsidR="003813F3" w:rsidRDefault="003813F3" w:rsidP="00571EFC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color w:val="FF0000"/>
          <w:sz w:val="27"/>
          <w:szCs w:val="27"/>
          <w:bdr w:val="none" w:sz="0" w:space="0" w:color="auto" w:frame="1"/>
        </w:rPr>
      </w:pPr>
    </w:p>
    <w:p w14:paraId="34691328" w14:textId="67BEDED6" w:rsidR="003813F3" w:rsidRPr="003813F3" w:rsidRDefault="003813F3" w:rsidP="003813F3">
      <w:pPr>
        <w:rPr>
          <w:rFonts w:ascii="Arial" w:eastAsia="Times New Roman" w:hAnsi="Arial" w:cs="Arial"/>
          <w:b/>
          <w:color w:val="FF0000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hAnsi="Arial" w:cs="Arial"/>
          <w:b/>
          <w:color w:val="FF0000"/>
          <w:sz w:val="27"/>
          <w:szCs w:val="27"/>
          <w:bdr w:val="none" w:sz="0" w:space="0" w:color="auto" w:frame="1"/>
        </w:rPr>
        <w:br w:type="page"/>
      </w:r>
    </w:p>
    <w:p w14:paraId="0E53A149" w14:textId="2B73F51D" w:rsidR="00571EFC" w:rsidRPr="008D47C0" w:rsidRDefault="00571EFC" w:rsidP="008D47C0">
      <w:pPr>
        <w:spacing w:after="0" w:line="240" w:lineRule="auto"/>
        <w:rPr>
          <w:rFonts w:ascii="Molot" w:hAnsi="Molot" w:cs="Arial"/>
          <w:color w:val="00B050"/>
          <w:sz w:val="40"/>
        </w:rPr>
      </w:pPr>
      <w:r w:rsidRPr="008D47C0">
        <w:rPr>
          <w:rFonts w:ascii="Molot" w:hAnsi="Molot" w:cs="Arial"/>
          <w:color w:val="00B050"/>
          <w:sz w:val="40"/>
        </w:rPr>
        <w:lastRenderedPageBreak/>
        <w:t>ПРИНЦИПЫ</w:t>
      </w:r>
    </w:p>
    <w:p w14:paraId="395F189B" w14:textId="77777777" w:rsidR="00571EFC" w:rsidRPr="008E155F" w:rsidRDefault="00571EFC" w:rsidP="00571EFC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color w:val="442B05"/>
          <w:sz w:val="18"/>
          <w:szCs w:val="27"/>
          <w:bdr w:val="none" w:sz="0" w:space="0" w:color="auto" w:frame="1"/>
        </w:rPr>
      </w:pPr>
    </w:p>
    <w:p w14:paraId="103FB6CC" w14:textId="0F74916C" w:rsidR="00571EFC" w:rsidRDefault="000A0E4C" w:rsidP="00571EFC">
      <w:pPr>
        <w:pStyle w:val="a9"/>
        <w:numPr>
          <w:ilvl w:val="0"/>
          <w:numId w:val="1"/>
        </w:numPr>
        <w:rPr>
          <w:rFonts w:ascii="Arial" w:hAnsi="Arial" w:cs="Arial"/>
          <w:sz w:val="24"/>
        </w:rPr>
      </w:pPr>
      <w:bookmarkStart w:id="3" w:name="_Hlk508026287"/>
      <w:r w:rsidRPr="00B62CF2">
        <w:rPr>
          <w:rFonts w:ascii="Arial" w:hAnsi="Arial" w:cs="Arial"/>
          <w:b/>
          <w:sz w:val="24"/>
        </w:rPr>
        <w:t>Вне религии</w:t>
      </w:r>
      <w:r w:rsidRPr="00B62CF2">
        <w:rPr>
          <w:rFonts w:ascii="Arial" w:hAnsi="Arial" w:cs="Arial"/>
          <w:sz w:val="24"/>
        </w:rPr>
        <w:t xml:space="preserve"> – мы с уважением относимся к религиозным верованиям</w:t>
      </w:r>
      <w:r>
        <w:rPr>
          <w:rFonts w:ascii="Arial" w:hAnsi="Arial" w:cs="Arial"/>
          <w:sz w:val="24"/>
        </w:rPr>
        <w:t xml:space="preserve"> и философским идеям</w:t>
      </w:r>
      <w:r w:rsidR="00571EFC" w:rsidRPr="00B62CF2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 xml:space="preserve">мы не делаем на этом никаких акцентов и с уважением относимся к каждому человеку. </w:t>
      </w:r>
    </w:p>
    <w:p w14:paraId="28ECB0A2" w14:textId="17E44AA4" w:rsidR="00CC1873" w:rsidRPr="00B62CF2" w:rsidRDefault="000A0E4C" w:rsidP="00CC1873">
      <w:pPr>
        <w:pStyle w:val="a9"/>
        <w:numPr>
          <w:ilvl w:val="0"/>
          <w:numId w:val="1"/>
        </w:numPr>
        <w:rPr>
          <w:rFonts w:ascii="Arial" w:hAnsi="Arial" w:cs="Arial"/>
          <w:sz w:val="24"/>
        </w:rPr>
      </w:pPr>
      <w:r w:rsidRPr="00B62CF2">
        <w:rPr>
          <w:rFonts w:ascii="Arial" w:hAnsi="Arial" w:cs="Arial"/>
          <w:b/>
          <w:sz w:val="24"/>
        </w:rPr>
        <w:t>Вне национальности</w:t>
      </w:r>
      <w:r w:rsidRPr="00B62CF2">
        <w:rPr>
          <w:rFonts w:ascii="Arial" w:hAnsi="Arial" w:cs="Arial"/>
          <w:sz w:val="24"/>
        </w:rPr>
        <w:t xml:space="preserve"> – мы </w:t>
      </w:r>
      <w:r>
        <w:rPr>
          <w:rFonts w:ascii="Arial" w:hAnsi="Arial" w:cs="Arial"/>
          <w:sz w:val="24"/>
        </w:rPr>
        <w:t xml:space="preserve">также </w:t>
      </w:r>
      <w:r w:rsidRPr="00B62CF2">
        <w:rPr>
          <w:rFonts w:ascii="Arial" w:hAnsi="Arial" w:cs="Arial"/>
          <w:sz w:val="24"/>
        </w:rPr>
        <w:t>с уважением относимся к любому человеку, не зависимо от цвета кожи, национальной и этнической принадлежности.</w:t>
      </w:r>
    </w:p>
    <w:p w14:paraId="77546455" w14:textId="055844ED" w:rsidR="00571EFC" w:rsidRPr="00B62CF2" w:rsidRDefault="000A0E4C" w:rsidP="00571EFC">
      <w:pPr>
        <w:pStyle w:val="a9"/>
        <w:numPr>
          <w:ilvl w:val="0"/>
          <w:numId w:val="1"/>
        </w:numPr>
        <w:rPr>
          <w:rFonts w:ascii="Arial" w:hAnsi="Arial" w:cs="Arial"/>
          <w:sz w:val="24"/>
        </w:rPr>
      </w:pPr>
      <w:r w:rsidRPr="00B62CF2">
        <w:rPr>
          <w:rFonts w:ascii="Arial" w:hAnsi="Arial" w:cs="Arial"/>
          <w:b/>
          <w:sz w:val="24"/>
        </w:rPr>
        <w:t>Вне политики</w:t>
      </w:r>
      <w:r w:rsidRPr="00B62CF2">
        <w:rPr>
          <w:rFonts w:ascii="Arial" w:hAnsi="Arial" w:cs="Arial"/>
          <w:sz w:val="24"/>
        </w:rPr>
        <w:t xml:space="preserve"> – мы не являемся площадкой для политической рекламы.</w:t>
      </w:r>
      <w:r>
        <w:rPr>
          <w:rFonts w:ascii="Arial" w:hAnsi="Arial" w:cs="Arial"/>
          <w:sz w:val="24"/>
        </w:rPr>
        <w:t xml:space="preserve"> Наша политика – это здоровье и нравственность. </w:t>
      </w:r>
    </w:p>
    <w:p w14:paraId="5E469E8D" w14:textId="71518EA6" w:rsidR="00571EFC" w:rsidRPr="00B62CF2" w:rsidRDefault="00C322FA" w:rsidP="00571EFC">
      <w:pPr>
        <w:pStyle w:val="a9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В </w:t>
      </w:r>
      <w:r w:rsidR="000A0E4C" w:rsidRPr="00B62CF2">
        <w:rPr>
          <w:rFonts w:ascii="Arial" w:hAnsi="Arial" w:cs="Arial"/>
          <w:b/>
          <w:sz w:val="24"/>
        </w:rPr>
        <w:t>синерги</w:t>
      </w:r>
      <w:r w:rsidR="000A0E4C">
        <w:rPr>
          <w:rFonts w:ascii="Arial" w:hAnsi="Arial" w:cs="Arial"/>
          <w:b/>
          <w:sz w:val="24"/>
        </w:rPr>
        <w:t>и</w:t>
      </w:r>
      <w:r w:rsidR="000A0E4C" w:rsidRPr="00B62CF2">
        <w:rPr>
          <w:rFonts w:ascii="Arial" w:hAnsi="Arial" w:cs="Arial"/>
          <w:sz w:val="24"/>
        </w:rPr>
        <w:t xml:space="preserve"> - сотрудничество с другими общественными объединениями, организациями, движениями, государствен</w:t>
      </w:r>
      <w:r w:rsidR="000A0E4C">
        <w:rPr>
          <w:rFonts w:ascii="Arial" w:hAnsi="Arial" w:cs="Arial"/>
          <w:sz w:val="24"/>
        </w:rPr>
        <w:t>н</w:t>
      </w:r>
      <w:r w:rsidR="000A0E4C" w:rsidRPr="00B62CF2">
        <w:rPr>
          <w:rFonts w:ascii="Arial" w:hAnsi="Arial" w:cs="Arial"/>
          <w:sz w:val="24"/>
        </w:rPr>
        <w:t>ыми орган</w:t>
      </w:r>
      <w:r w:rsidR="000A0E4C">
        <w:rPr>
          <w:rFonts w:ascii="Arial" w:hAnsi="Arial" w:cs="Arial"/>
          <w:sz w:val="24"/>
        </w:rPr>
        <w:t>а</w:t>
      </w:r>
      <w:r w:rsidR="000A0E4C" w:rsidRPr="00B62CF2">
        <w:rPr>
          <w:rFonts w:ascii="Arial" w:hAnsi="Arial" w:cs="Arial"/>
          <w:sz w:val="24"/>
        </w:rPr>
        <w:t>ми.</w:t>
      </w:r>
    </w:p>
    <w:p w14:paraId="563D7FA2" w14:textId="34885540" w:rsidR="00571EFC" w:rsidRPr="00B62CF2" w:rsidRDefault="00C322FA" w:rsidP="00571EFC">
      <w:pPr>
        <w:pStyle w:val="a9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В </w:t>
      </w:r>
      <w:r w:rsidR="000A0E4C" w:rsidRPr="00B62CF2">
        <w:rPr>
          <w:rFonts w:ascii="Arial" w:hAnsi="Arial" w:cs="Arial"/>
          <w:b/>
          <w:sz w:val="24"/>
        </w:rPr>
        <w:t>доступност</w:t>
      </w:r>
      <w:r w:rsidR="000A0E4C">
        <w:rPr>
          <w:rFonts w:ascii="Arial" w:hAnsi="Arial" w:cs="Arial"/>
          <w:b/>
          <w:sz w:val="24"/>
        </w:rPr>
        <w:t>и</w:t>
      </w:r>
      <w:r w:rsidR="000A0E4C" w:rsidRPr="00B62CF2">
        <w:rPr>
          <w:rFonts w:ascii="Arial" w:hAnsi="Arial" w:cs="Arial"/>
          <w:sz w:val="24"/>
        </w:rPr>
        <w:t xml:space="preserve"> – возможность бесплатного участия для любого человека и проекта, неограниченные возможности для масштаба организации.</w:t>
      </w:r>
    </w:p>
    <w:p w14:paraId="10563FB9" w14:textId="72290631" w:rsidR="00571EFC" w:rsidRPr="00B62CF2" w:rsidRDefault="00C322FA" w:rsidP="00571EFC">
      <w:pPr>
        <w:pStyle w:val="a9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В </w:t>
      </w:r>
      <w:r w:rsidR="000A0E4C" w:rsidRPr="00B62CF2">
        <w:rPr>
          <w:rFonts w:ascii="Arial" w:hAnsi="Arial" w:cs="Arial"/>
          <w:b/>
          <w:sz w:val="24"/>
        </w:rPr>
        <w:t xml:space="preserve">государственности </w:t>
      </w:r>
      <w:r w:rsidR="000A0E4C" w:rsidRPr="00B62CF2">
        <w:rPr>
          <w:rFonts w:ascii="Arial" w:hAnsi="Arial" w:cs="Arial"/>
          <w:sz w:val="24"/>
        </w:rPr>
        <w:t>– мы поддерживаем государственные и гражданские инициативы на оздоровление нации, увеличение рождаемости, роста продолжительности активной жизни, нравственное воспитание.</w:t>
      </w:r>
    </w:p>
    <w:bookmarkEnd w:id="3"/>
    <w:p w14:paraId="7B0473A3" w14:textId="1D0B0981" w:rsidR="00571EFC" w:rsidRDefault="00571EFC" w:rsidP="008D47C0">
      <w:pPr>
        <w:spacing w:after="0" w:line="240" w:lineRule="auto"/>
        <w:rPr>
          <w:rFonts w:ascii="Molot" w:hAnsi="Molot" w:cs="Arial"/>
          <w:color w:val="00B050"/>
          <w:sz w:val="40"/>
        </w:rPr>
      </w:pPr>
      <w:r w:rsidRPr="008D47C0">
        <w:rPr>
          <w:rFonts w:ascii="Molot" w:hAnsi="Molot" w:cs="Arial"/>
          <w:color w:val="00B050"/>
          <w:sz w:val="40"/>
        </w:rPr>
        <w:t>ЦЕЛИ</w:t>
      </w:r>
    </w:p>
    <w:p w14:paraId="4B785D60" w14:textId="77777777" w:rsidR="008D47C0" w:rsidRPr="008E155F" w:rsidRDefault="008D47C0" w:rsidP="008D47C0">
      <w:pPr>
        <w:spacing w:after="0" w:line="240" w:lineRule="auto"/>
        <w:rPr>
          <w:rFonts w:ascii="Molot" w:hAnsi="Molot" w:cs="Arial"/>
          <w:color w:val="00B050"/>
          <w:sz w:val="24"/>
        </w:rPr>
      </w:pPr>
    </w:p>
    <w:p w14:paraId="73B7D8E1" w14:textId="20617D66" w:rsidR="008E155F" w:rsidRDefault="008E155F" w:rsidP="00571EFC">
      <w:pPr>
        <w:pStyle w:val="a9"/>
        <w:numPr>
          <w:ilvl w:val="0"/>
          <w:numId w:val="5"/>
        </w:numPr>
        <w:spacing w:after="0"/>
        <w:rPr>
          <w:rFonts w:ascii="Arial" w:hAnsi="Arial" w:cs="Arial"/>
          <w:b/>
          <w:sz w:val="24"/>
        </w:rPr>
      </w:pPr>
      <w:r w:rsidRPr="008E155F">
        <w:rPr>
          <w:rFonts w:ascii="Arial" w:hAnsi="Arial" w:cs="Arial"/>
          <w:b/>
          <w:sz w:val="24"/>
        </w:rPr>
        <w:t xml:space="preserve">Поддержка </w:t>
      </w:r>
      <w:r>
        <w:rPr>
          <w:rFonts w:ascii="Arial" w:hAnsi="Arial" w:cs="Arial"/>
          <w:b/>
          <w:sz w:val="24"/>
        </w:rPr>
        <w:t>президентских</w:t>
      </w:r>
      <w:r w:rsidRPr="008E155F">
        <w:rPr>
          <w:rFonts w:ascii="Arial" w:hAnsi="Arial" w:cs="Arial"/>
          <w:b/>
          <w:sz w:val="24"/>
        </w:rPr>
        <w:t xml:space="preserve"> инициатив</w:t>
      </w:r>
      <w:r>
        <w:rPr>
          <w:rFonts w:ascii="Arial" w:hAnsi="Arial" w:cs="Arial"/>
          <w:b/>
          <w:sz w:val="24"/>
        </w:rPr>
        <w:t xml:space="preserve"> и государственных приоритетных проектов</w:t>
      </w:r>
      <w:r w:rsidRPr="008E155F">
        <w:rPr>
          <w:rFonts w:ascii="Arial" w:hAnsi="Arial" w:cs="Arial"/>
          <w:b/>
          <w:sz w:val="24"/>
        </w:rPr>
        <w:t>:</w:t>
      </w:r>
    </w:p>
    <w:p w14:paraId="571481B4" w14:textId="77777777" w:rsidR="00581375" w:rsidRPr="008E155F" w:rsidRDefault="00581375" w:rsidP="00581375">
      <w:pPr>
        <w:pStyle w:val="a9"/>
        <w:spacing w:after="0"/>
        <w:rPr>
          <w:rFonts w:ascii="Arial" w:hAnsi="Arial" w:cs="Arial"/>
          <w:b/>
          <w:sz w:val="24"/>
        </w:rPr>
      </w:pPr>
    </w:p>
    <w:p w14:paraId="2270A2AD" w14:textId="549E4EAC" w:rsidR="008E155F" w:rsidRDefault="008E155F" w:rsidP="008E155F">
      <w:pPr>
        <w:pStyle w:val="a9"/>
        <w:numPr>
          <w:ilvl w:val="0"/>
          <w:numId w:val="5"/>
        </w:numPr>
        <w:spacing w:after="0"/>
        <w:ind w:left="1068"/>
        <w:rPr>
          <w:rFonts w:ascii="Arial" w:hAnsi="Arial" w:cs="Arial"/>
          <w:sz w:val="24"/>
        </w:rPr>
      </w:pPr>
      <w:r w:rsidRPr="00AD5E3E">
        <w:rPr>
          <w:rFonts w:ascii="Arial" w:hAnsi="Arial" w:cs="Arial"/>
          <w:sz w:val="24"/>
        </w:rPr>
        <w:t>Содействи</w:t>
      </w:r>
      <w:r w:rsidR="005D3F99">
        <w:rPr>
          <w:rFonts w:ascii="Arial" w:hAnsi="Arial" w:cs="Arial"/>
          <w:sz w:val="24"/>
        </w:rPr>
        <w:t>е</w:t>
      </w:r>
      <w:r w:rsidRPr="00AD5E3E">
        <w:rPr>
          <w:rFonts w:ascii="Arial" w:hAnsi="Arial" w:cs="Arial"/>
          <w:sz w:val="24"/>
        </w:rPr>
        <w:t xml:space="preserve"> реализации государственной программы по исполнению Указа Президента Российской Федерации от 24 марта 2014 г. N 172. о Всероссийском физкультурно-спортивном комплексе "Готов к труду и обороне" (ГТО)</w:t>
      </w:r>
    </w:p>
    <w:p w14:paraId="561D9299" w14:textId="0B9F8819" w:rsidR="008E155F" w:rsidRDefault="008E155F" w:rsidP="008E155F">
      <w:pPr>
        <w:pStyle w:val="a9"/>
        <w:spacing w:after="0"/>
        <w:ind w:left="1068"/>
        <w:rPr>
          <w:rFonts w:ascii="Arial" w:hAnsi="Arial" w:cs="Arial"/>
          <w:i/>
          <w:sz w:val="20"/>
        </w:rPr>
      </w:pPr>
      <w:r w:rsidRPr="00AD5E3E">
        <w:rPr>
          <w:rFonts w:ascii="Arial" w:hAnsi="Arial" w:cs="Arial"/>
          <w:i/>
          <w:sz w:val="20"/>
        </w:rPr>
        <w:t>(Положение о Всероссийском физкультурно-спортивном комплексе "Готов к труду и обороне" (ГТО) (утв. постановлением Правительства РФ от 11 июня 2014 г. N 540</w:t>
      </w:r>
      <w:r w:rsidR="005D3F99">
        <w:rPr>
          <w:rFonts w:ascii="Arial" w:hAnsi="Arial" w:cs="Arial"/>
          <w:i/>
          <w:sz w:val="20"/>
        </w:rPr>
        <w:t>)</w:t>
      </w:r>
    </w:p>
    <w:p w14:paraId="6013437F" w14:textId="77777777" w:rsidR="00581375" w:rsidRPr="00581375" w:rsidRDefault="00581375" w:rsidP="00581375">
      <w:pPr>
        <w:spacing w:after="0"/>
        <w:rPr>
          <w:rFonts w:ascii="Arial" w:hAnsi="Arial" w:cs="Arial"/>
          <w:i/>
          <w:sz w:val="20"/>
        </w:rPr>
      </w:pPr>
    </w:p>
    <w:p w14:paraId="478DE9EC" w14:textId="37830BA6" w:rsidR="008E155F" w:rsidRPr="00822045" w:rsidRDefault="008E155F" w:rsidP="008E155F">
      <w:pPr>
        <w:pStyle w:val="a9"/>
        <w:numPr>
          <w:ilvl w:val="0"/>
          <w:numId w:val="5"/>
        </w:numPr>
        <w:spacing w:after="0"/>
        <w:ind w:left="1056"/>
        <w:rPr>
          <w:rFonts w:ascii="Arial" w:hAnsi="Arial" w:cs="Arial"/>
          <w:sz w:val="24"/>
        </w:rPr>
      </w:pPr>
      <w:r w:rsidRPr="00822045">
        <w:rPr>
          <w:rFonts w:ascii="Arial" w:hAnsi="Arial" w:cs="Arial"/>
          <w:sz w:val="24"/>
        </w:rPr>
        <w:t>Содействи</w:t>
      </w:r>
      <w:r w:rsidR="005D3F99">
        <w:rPr>
          <w:rFonts w:ascii="Arial" w:hAnsi="Arial" w:cs="Arial"/>
          <w:sz w:val="24"/>
        </w:rPr>
        <w:t>е</w:t>
      </w:r>
      <w:r w:rsidRPr="00822045">
        <w:rPr>
          <w:rFonts w:ascii="Arial" w:hAnsi="Arial" w:cs="Arial"/>
          <w:sz w:val="24"/>
        </w:rPr>
        <w:t xml:space="preserve"> реализации государственного </w:t>
      </w:r>
      <w:r>
        <w:rPr>
          <w:rFonts w:ascii="Arial" w:hAnsi="Arial" w:cs="Arial"/>
          <w:sz w:val="24"/>
        </w:rPr>
        <w:t>п</w:t>
      </w:r>
      <w:r w:rsidRPr="00822045">
        <w:rPr>
          <w:rFonts w:ascii="Arial" w:hAnsi="Arial" w:cs="Arial"/>
          <w:sz w:val="24"/>
        </w:rPr>
        <w:t>риоритетн</w:t>
      </w:r>
      <w:r>
        <w:rPr>
          <w:rFonts w:ascii="Arial" w:hAnsi="Arial" w:cs="Arial"/>
          <w:sz w:val="24"/>
        </w:rPr>
        <w:t>ого</w:t>
      </w:r>
      <w:r w:rsidRPr="00822045">
        <w:rPr>
          <w:rFonts w:ascii="Arial" w:hAnsi="Arial" w:cs="Arial"/>
          <w:sz w:val="24"/>
        </w:rPr>
        <w:t xml:space="preserve"> проект</w:t>
      </w:r>
      <w:r>
        <w:rPr>
          <w:rFonts w:ascii="Arial" w:hAnsi="Arial" w:cs="Arial"/>
          <w:sz w:val="24"/>
        </w:rPr>
        <w:t>а</w:t>
      </w:r>
      <w:r w:rsidRPr="00822045">
        <w:rPr>
          <w:rFonts w:ascii="Arial" w:hAnsi="Arial" w:cs="Arial"/>
          <w:sz w:val="24"/>
        </w:rPr>
        <w:t xml:space="preserve"> "Формирование здорового образа жизни"</w:t>
      </w:r>
    </w:p>
    <w:p w14:paraId="2A53E39E" w14:textId="00A1470C" w:rsidR="008E155F" w:rsidRDefault="008E155F" w:rsidP="008E155F">
      <w:pPr>
        <w:pStyle w:val="a9"/>
        <w:spacing w:after="0"/>
        <w:ind w:left="1068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(</w:t>
      </w:r>
      <w:r w:rsidRPr="00B16A19">
        <w:rPr>
          <w:rFonts w:ascii="Arial" w:hAnsi="Arial" w:cs="Arial"/>
          <w:i/>
          <w:sz w:val="20"/>
        </w:rPr>
        <w:t>УТВЕРЖДЕН президиумом Совета при Президенте Российской Федерации по стратегическому развитию и приоритетным проектам (протокол от 26 июля 2017 г. №8</w:t>
      </w:r>
      <w:r w:rsidR="00581375" w:rsidRPr="00581375">
        <w:rPr>
          <w:rFonts w:ascii="Arial" w:hAnsi="Arial" w:cs="Arial"/>
          <w:i/>
          <w:sz w:val="20"/>
        </w:rPr>
        <w:t>)</w:t>
      </w:r>
    </w:p>
    <w:p w14:paraId="462F394D" w14:textId="77777777" w:rsidR="00581375" w:rsidRPr="00581375" w:rsidRDefault="00581375" w:rsidP="008E155F">
      <w:pPr>
        <w:pStyle w:val="a9"/>
        <w:spacing w:after="0"/>
        <w:ind w:left="1068"/>
        <w:rPr>
          <w:rFonts w:ascii="Arial" w:hAnsi="Arial" w:cs="Arial"/>
          <w:i/>
          <w:sz w:val="20"/>
        </w:rPr>
      </w:pPr>
    </w:p>
    <w:p w14:paraId="40F38EA6" w14:textId="706BB93F" w:rsidR="005D3F99" w:rsidRPr="005D3F99" w:rsidRDefault="005D3F99" w:rsidP="00ED1FDD">
      <w:pPr>
        <w:pStyle w:val="a9"/>
        <w:numPr>
          <w:ilvl w:val="0"/>
          <w:numId w:val="5"/>
        </w:numPr>
        <w:spacing w:after="0"/>
        <w:ind w:left="1056"/>
        <w:rPr>
          <w:rFonts w:ascii="Arial" w:hAnsi="Arial" w:cs="Arial"/>
          <w:sz w:val="24"/>
        </w:rPr>
      </w:pPr>
      <w:r w:rsidRPr="005D3F99">
        <w:rPr>
          <w:rFonts w:ascii="Arial" w:hAnsi="Arial" w:cs="Arial"/>
          <w:sz w:val="24"/>
        </w:rPr>
        <w:t>Содействи</w:t>
      </w:r>
      <w:r>
        <w:rPr>
          <w:rFonts w:ascii="Arial" w:hAnsi="Arial" w:cs="Arial"/>
          <w:sz w:val="24"/>
        </w:rPr>
        <w:t xml:space="preserve">е </w:t>
      </w:r>
      <w:r w:rsidRPr="005D3F99">
        <w:rPr>
          <w:rFonts w:ascii="Arial" w:hAnsi="Arial" w:cs="Arial"/>
          <w:sz w:val="24"/>
        </w:rPr>
        <w:t>реализации государственного приоритетного проекта по основному направлению стратегического развития Российской Федерации «Малый бизнес и поддержка индивидуальной предпринимательской инициативы»</w:t>
      </w:r>
      <w:r w:rsidRPr="005D3F99">
        <w:rPr>
          <w:rFonts w:ascii="Arial" w:hAnsi="Arial" w:cs="Arial"/>
          <w:i/>
          <w:sz w:val="20"/>
        </w:rPr>
        <w:t xml:space="preserve"> </w:t>
      </w:r>
    </w:p>
    <w:p w14:paraId="4FAD840F" w14:textId="77777777" w:rsidR="005D3F99" w:rsidRDefault="005D3F99" w:rsidP="005D3F99">
      <w:pPr>
        <w:pStyle w:val="a9"/>
        <w:spacing w:after="0"/>
        <w:ind w:left="1056"/>
        <w:rPr>
          <w:rFonts w:ascii="Arial" w:hAnsi="Arial" w:cs="Arial"/>
          <w:i/>
          <w:sz w:val="20"/>
        </w:rPr>
      </w:pPr>
      <w:r w:rsidRPr="005D3F99">
        <w:rPr>
          <w:rFonts w:ascii="Arial" w:hAnsi="Arial" w:cs="Arial"/>
          <w:i/>
          <w:sz w:val="20"/>
        </w:rPr>
        <w:t>(</w:t>
      </w:r>
      <w:r>
        <w:t>УТВЕРЖДЕН президиумом Совета при Президенте Российской Федерации по стратегическому развитию и приоритетным проектам (протокол от 21 ноября 2016 г. № 10)</w:t>
      </w:r>
      <w:r>
        <w:rPr>
          <w:rFonts w:ascii="Arial" w:hAnsi="Arial" w:cs="Arial"/>
          <w:i/>
          <w:sz w:val="20"/>
        </w:rPr>
        <w:t xml:space="preserve">. </w:t>
      </w:r>
    </w:p>
    <w:p w14:paraId="5D68895D" w14:textId="38BEA271" w:rsidR="008E155F" w:rsidRDefault="005D3F99" w:rsidP="005D3F99">
      <w:pPr>
        <w:pStyle w:val="a9"/>
        <w:spacing w:after="0"/>
        <w:ind w:left="1056"/>
        <w:rPr>
          <w:rFonts w:ascii="Arial" w:hAnsi="Arial" w:cs="Arial"/>
          <w:sz w:val="24"/>
        </w:rPr>
      </w:pPr>
      <w:r w:rsidRPr="005D3F99">
        <w:rPr>
          <w:rFonts w:ascii="Arial" w:hAnsi="Arial" w:cs="Arial"/>
          <w:sz w:val="24"/>
        </w:rPr>
        <w:t xml:space="preserve">В рамках нашего проекта – это </w:t>
      </w:r>
      <w:r>
        <w:rPr>
          <w:rFonts w:ascii="Arial" w:hAnsi="Arial" w:cs="Arial"/>
          <w:sz w:val="24"/>
        </w:rPr>
        <w:t>п</w:t>
      </w:r>
      <w:r w:rsidR="00F8434D" w:rsidRPr="005D3F99">
        <w:rPr>
          <w:rFonts w:ascii="Arial" w:hAnsi="Arial" w:cs="Arial"/>
          <w:sz w:val="24"/>
        </w:rPr>
        <w:t>оддержка малого и среднего предпринимательства в сферах оказания услуг населению по оздоровлению</w:t>
      </w:r>
      <w:r w:rsidR="00032C15" w:rsidRPr="005D3F99">
        <w:rPr>
          <w:rFonts w:ascii="Arial" w:hAnsi="Arial" w:cs="Arial"/>
          <w:sz w:val="24"/>
        </w:rPr>
        <w:t>, психологической и юридической помощи</w:t>
      </w:r>
      <w:r w:rsidR="00F8434D" w:rsidRPr="005D3F99">
        <w:rPr>
          <w:rFonts w:ascii="Arial" w:hAnsi="Arial" w:cs="Arial"/>
          <w:sz w:val="24"/>
        </w:rPr>
        <w:t>, производства и продажи товаров для спорта</w:t>
      </w:r>
      <w:r w:rsidR="00032C15" w:rsidRPr="005D3F99">
        <w:rPr>
          <w:rFonts w:ascii="Arial" w:hAnsi="Arial" w:cs="Arial"/>
          <w:sz w:val="24"/>
        </w:rPr>
        <w:t xml:space="preserve">, </w:t>
      </w:r>
      <w:r w:rsidR="00F8434D" w:rsidRPr="005D3F99">
        <w:rPr>
          <w:rFonts w:ascii="Arial" w:hAnsi="Arial" w:cs="Arial"/>
          <w:sz w:val="24"/>
        </w:rPr>
        <w:t>здоровья</w:t>
      </w:r>
      <w:r w:rsidR="00032C15" w:rsidRPr="005D3F99">
        <w:rPr>
          <w:rFonts w:ascii="Arial" w:hAnsi="Arial" w:cs="Arial"/>
          <w:sz w:val="24"/>
        </w:rPr>
        <w:t xml:space="preserve"> и саморазвития</w:t>
      </w:r>
      <w:r w:rsidR="00F8434D" w:rsidRPr="005D3F99">
        <w:rPr>
          <w:rFonts w:ascii="Arial" w:hAnsi="Arial" w:cs="Arial"/>
          <w:sz w:val="24"/>
        </w:rPr>
        <w:t xml:space="preserve">, </w:t>
      </w:r>
      <w:r w:rsidR="00032C15" w:rsidRPr="005D3F99">
        <w:rPr>
          <w:rFonts w:ascii="Arial" w:hAnsi="Arial" w:cs="Arial"/>
          <w:sz w:val="24"/>
        </w:rPr>
        <w:t xml:space="preserve">при активном </w:t>
      </w:r>
      <w:r w:rsidR="00F8434D" w:rsidRPr="005D3F99">
        <w:rPr>
          <w:rFonts w:ascii="Arial" w:hAnsi="Arial" w:cs="Arial"/>
          <w:sz w:val="24"/>
        </w:rPr>
        <w:t>взаимодействи</w:t>
      </w:r>
      <w:r w:rsidR="00032C15" w:rsidRPr="005D3F99">
        <w:rPr>
          <w:rFonts w:ascii="Arial" w:hAnsi="Arial" w:cs="Arial"/>
          <w:sz w:val="24"/>
        </w:rPr>
        <w:t>и</w:t>
      </w:r>
      <w:r w:rsidR="00F8434D" w:rsidRPr="005D3F99">
        <w:rPr>
          <w:rFonts w:ascii="Arial" w:hAnsi="Arial" w:cs="Arial"/>
          <w:sz w:val="24"/>
        </w:rPr>
        <w:t xml:space="preserve"> с системой Торгово-промышленных палат Российской федерации и оказания </w:t>
      </w:r>
      <w:r w:rsidR="00F8434D" w:rsidRPr="005D3F99">
        <w:rPr>
          <w:rFonts w:ascii="Arial" w:hAnsi="Arial" w:cs="Arial"/>
          <w:sz w:val="24"/>
        </w:rPr>
        <w:lastRenderedPageBreak/>
        <w:t>консультационной и информационной поддержки начинающим и действующим предпринимателям</w:t>
      </w:r>
      <w:r w:rsidR="00032C15" w:rsidRPr="005D3F99">
        <w:rPr>
          <w:rFonts w:ascii="Arial" w:hAnsi="Arial" w:cs="Arial"/>
          <w:sz w:val="24"/>
        </w:rPr>
        <w:t>, предоставлении им специальных сервисов проекта и услуг ТПП.</w:t>
      </w:r>
    </w:p>
    <w:p w14:paraId="046A8A78" w14:textId="77777777" w:rsidR="00C0541E" w:rsidRPr="005D3F99" w:rsidRDefault="00C0541E" w:rsidP="005D3F99">
      <w:pPr>
        <w:pStyle w:val="a9"/>
        <w:spacing w:after="0"/>
        <w:ind w:left="1056"/>
        <w:rPr>
          <w:rFonts w:ascii="Arial" w:hAnsi="Arial" w:cs="Arial"/>
          <w:sz w:val="24"/>
        </w:rPr>
      </w:pPr>
    </w:p>
    <w:p w14:paraId="037B7C74" w14:textId="11FD3445" w:rsidR="00032C15" w:rsidRDefault="00032C15" w:rsidP="00571EFC">
      <w:pPr>
        <w:pStyle w:val="a9"/>
        <w:numPr>
          <w:ilvl w:val="0"/>
          <w:numId w:val="5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Объединение усилий различных по организационно-правовой форме организаций, объединений и учреждений, в т.ч. и не коммерческих организаций и движений с государственными органами для достижения максимального эффекта достижения поставленных целей и задач</w:t>
      </w:r>
      <w:r w:rsidR="00706161">
        <w:rPr>
          <w:rFonts w:ascii="Arial" w:hAnsi="Arial" w:cs="Arial"/>
          <w:sz w:val="24"/>
        </w:rPr>
        <w:t>, выполнение нашей миссии.</w:t>
      </w:r>
    </w:p>
    <w:p w14:paraId="5606E3B3" w14:textId="77777777" w:rsidR="00032C15" w:rsidRDefault="00032C15" w:rsidP="00706161">
      <w:pPr>
        <w:pStyle w:val="a9"/>
        <w:spacing w:after="0"/>
        <w:rPr>
          <w:rFonts w:ascii="Arial" w:hAnsi="Arial" w:cs="Arial"/>
          <w:sz w:val="24"/>
        </w:rPr>
      </w:pPr>
    </w:p>
    <w:p w14:paraId="38026398" w14:textId="77777777" w:rsidR="000A0E4C" w:rsidRDefault="000A0E4C" w:rsidP="003813F3">
      <w:pPr>
        <w:rPr>
          <w:rFonts w:ascii="Arial" w:hAnsi="Arial" w:cs="Arial"/>
          <w:b/>
          <w:color w:val="FF0000"/>
          <w:sz w:val="27"/>
          <w:szCs w:val="27"/>
          <w:bdr w:val="none" w:sz="0" w:space="0" w:color="auto" w:frame="1"/>
        </w:rPr>
      </w:pPr>
    </w:p>
    <w:p w14:paraId="0B3359B2" w14:textId="77777777" w:rsidR="000A0E4C" w:rsidRDefault="000A0E4C" w:rsidP="003813F3">
      <w:pPr>
        <w:rPr>
          <w:rFonts w:ascii="Arial" w:hAnsi="Arial" w:cs="Arial"/>
          <w:b/>
          <w:color w:val="FF0000"/>
          <w:sz w:val="27"/>
          <w:szCs w:val="27"/>
          <w:bdr w:val="none" w:sz="0" w:space="0" w:color="auto" w:frame="1"/>
        </w:rPr>
      </w:pPr>
    </w:p>
    <w:p w14:paraId="6A1389DA" w14:textId="77777777" w:rsidR="000A0E4C" w:rsidRDefault="000A0E4C" w:rsidP="003813F3">
      <w:pPr>
        <w:rPr>
          <w:rFonts w:ascii="Arial" w:hAnsi="Arial" w:cs="Arial"/>
          <w:b/>
          <w:color w:val="FF0000"/>
          <w:sz w:val="27"/>
          <w:szCs w:val="27"/>
          <w:bdr w:val="none" w:sz="0" w:space="0" w:color="auto" w:frame="1"/>
        </w:rPr>
      </w:pPr>
    </w:p>
    <w:p w14:paraId="2EB908EB" w14:textId="77777777" w:rsidR="000A0E4C" w:rsidRDefault="000A0E4C" w:rsidP="003813F3">
      <w:pPr>
        <w:rPr>
          <w:rFonts w:ascii="Arial" w:hAnsi="Arial" w:cs="Arial"/>
          <w:b/>
          <w:color w:val="FF0000"/>
          <w:sz w:val="27"/>
          <w:szCs w:val="27"/>
          <w:bdr w:val="none" w:sz="0" w:space="0" w:color="auto" w:frame="1"/>
        </w:rPr>
      </w:pPr>
    </w:p>
    <w:p w14:paraId="5D49806E" w14:textId="77777777" w:rsidR="000A0E4C" w:rsidRDefault="000A0E4C" w:rsidP="003813F3">
      <w:pPr>
        <w:rPr>
          <w:rFonts w:ascii="Arial" w:hAnsi="Arial" w:cs="Arial"/>
          <w:b/>
          <w:color w:val="FF0000"/>
          <w:sz w:val="27"/>
          <w:szCs w:val="27"/>
          <w:bdr w:val="none" w:sz="0" w:space="0" w:color="auto" w:frame="1"/>
        </w:rPr>
      </w:pPr>
    </w:p>
    <w:p w14:paraId="18C45681" w14:textId="77777777" w:rsidR="00032C15" w:rsidRDefault="00032C15">
      <w:pPr>
        <w:rPr>
          <w:rFonts w:ascii="Molot" w:hAnsi="Molot" w:cs="Arial"/>
          <w:color w:val="00B050"/>
          <w:sz w:val="40"/>
        </w:rPr>
      </w:pPr>
      <w:r>
        <w:rPr>
          <w:rFonts w:ascii="Molot" w:hAnsi="Molot" w:cs="Arial"/>
          <w:color w:val="00B050"/>
          <w:sz w:val="40"/>
        </w:rPr>
        <w:br w:type="page"/>
      </w:r>
    </w:p>
    <w:p w14:paraId="12838DF3" w14:textId="582F2ED1" w:rsidR="00581375" w:rsidRPr="00581375" w:rsidRDefault="00581375" w:rsidP="008D47C0">
      <w:pPr>
        <w:spacing w:after="0" w:line="240" w:lineRule="auto"/>
        <w:rPr>
          <w:rFonts w:ascii="Molot" w:hAnsi="Molot" w:cs="Arial"/>
          <w:color w:val="00B050"/>
          <w:sz w:val="40"/>
        </w:rPr>
      </w:pPr>
      <w:r>
        <w:rPr>
          <w:rFonts w:ascii="Molot" w:hAnsi="Molot" w:cs="Arial"/>
          <w:color w:val="00B050"/>
          <w:sz w:val="40"/>
        </w:rPr>
        <w:lastRenderedPageBreak/>
        <w:t>Как мы достигаем свои целей?</w:t>
      </w:r>
    </w:p>
    <w:p w14:paraId="0D6E0166" w14:textId="1CB623AE" w:rsidR="003813F3" w:rsidRPr="00581375" w:rsidRDefault="003813F3" w:rsidP="008D47C0">
      <w:pPr>
        <w:spacing w:after="0" w:line="240" w:lineRule="auto"/>
        <w:rPr>
          <w:rFonts w:ascii="Molot" w:hAnsi="Molot" w:cs="Arial"/>
          <w:color w:val="000000" w:themeColor="text1"/>
          <w:sz w:val="32"/>
        </w:rPr>
      </w:pPr>
      <w:r w:rsidRPr="00581375">
        <w:rPr>
          <w:rFonts w:ascii="Molot" w:hAnsi="Molot" w:cs="Arial"/>
          <w:color w:val="000000" w:themeColor="text1"/>
          <w:sz w:val="32"/>
        </w:rPr>
        <w:t>ЕДИНАЯ ПЛОЩАДКА ОПЕРАТОРОВ ЗОЖ</w:t>
      </w:r>
    </w:p>
    <w:p w14:paraId="1E287890" w14:textId="77777777" w:rsidR="003813F3" w:rsidRDefault="003813F3" w:rsidP="00CD416A">
      <w:pPr>
        <w:spacing w:after="0"/>
        <w:rPr>
          <w:rFonts w:ascii="Arial" w:hAnsi="Arial" w:cs="Arial"/>
          <w:sz w:val="24"/>
          <w:szCs w:val="24"/>
        </w:rPr>
      </w:pPr>
    </w:p>
    <w:p w14:paraId="69E1ED45" w14:textId="02143A34" w:rsidR="00CD416A" w:rsidRPr="003813F3" w:rsidRDefault="00581375" w:rsidP="00CD416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Мы создаем </w:t>
      </w:r>
      <w:r w:rsidRPr="00581375">
        <w:rPr>
          <w:rFonts w:ascii="Arial" w:hAnsi="Arial" w:cs="Arial"/>
          <w:b/>
          <w:color w:val="FF0000"/>
          <w:sz w:val="24"/>
          <w:szCs w:val="24"/>
        </w:rPr>
        <w:t>ЕДИНУЮ ПЛОЩАДКУ (ПЛАТФОРМУ)</w:t>
      </w:r>
      <w:r>
        <w:rPr>
          <w:rFonts w:ascii="Arial" w:hAnsi="Arial" w:cs="Arial"/>
          <w:b/>
          <w:color w:val="FF0000"/>
          <w:sz w:val="24"/>
          <w:szCs w:val="24"/>
        </w:rPr>
        <w:t>.</w:t>
      </w:r>
      <w:r w:rsidRPr="00581375">
        <w:rPr>
          <w:rFonts w:ascii="Arial" w:hAnsi="Arial" w:cs="Arial"/>
          <w:color w:val="FF0000"/>
          <w:sz w:val="24"/>
          <w:szCs w:val="24"/>
        </w:rPr>
        <w:t xml:space="preserve"> </w:t>
      </w:r>
      <w:r w:rsidR="000A0E4C" w:rsidRPr="003813F3">
        <w:rPr>
          <w:rFonts w:ascii="Arial" w:hAnsi="Arial" w:cs="Arial"/>
          <w:sz w:val="24"/>
          <w:szCs w:val="24"/>
        </w:rPr>
        <w:t>Единая площадка для множества операторов здорового образа жизни, духовного и нравственного воспитания на протяжении всей жизни человек</w:t>
      </w:r>
      <w:r w:rsidR="000A0E4C">
        <w:rPr>
          <w:rFonts w:ascii="Arial" w:hAnsi="Arial" w:cs="Arial"/>
          <w:sz w:val="24"/>
          <w:szCs w:val="24"/>
        </w:rPr>
        <w:t xml:space="preserve">, как государственных, так и: коммерческих и некоммерческих объединений и организаций. </w:t>
      </w:r>
    </w:p>
    <w:p w14:paraId="1B585AC5" w14:textId="50BBC2FA" w:rsidR="005B6686" w:rsidRPr="00B62CF2" w:rsidRDefault="00F00EA9">
      <w:pPr>
        <w:rPr>
          <w:rFonts w:ascii="Arial" w:hAnsi="Arial" w:cs="Arial"/>
          <w:b/>
          <w:color w:val="385623" w:themeColor="accent6" w:themeShade="80"/>
          <w:sz w:val="28"/>
        </w:rPr>
      </w:pPr>
      <w:r w:rsidRPr="00B62CF2">
        <w:rPr>
          <w:rFonts w:ascii="Arial" w:hAnsi="Arial" w:cs="Arial"/>
          <w:b/>
          <w:noProof/>
          <w:color w:val="385623" w:themeColor="accent6" w:themeShade="80"/>
          <w:sz w:val="28"/>
        </w:rPr>
        <w:drawing>
          <wp:anchor distT="0" distB="0" distL="114300" distR="114300" simplePos="0" relativeHeight="251667456" behindDoc="0" locked="0" layoutInCell="1" allowOverlap="1" wp14:anchorId="730B066D" wp14:editId="085E0B55">
            <wp:simplePos x="0" y="0"/>
            <wp:positionH relativeFrom="column">
              <wp:posOffset>-106680</wp:posOffset>
            </wp:positionH>
            <wp:positionV relativeFrom="paragraph">
              <wp:posOffset>252730</wp:posOffset>
            </wp:positionV>
            <wp:extent cx="6001588" cy="607779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ММУНИКАТОР ЗОЖ БЕЗ ШАПКИ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88" cy="6077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686" w:rsidRPr="00B62CF2">
        <w:rPr>
          <w:rFonts w:ascii="Arial" w:hAnsi="Arial" w:cs="Arial"/>
          <w:b/>
          <w:color w:val="385623" w:themeColor="accent6" w:themeShade="80"/>
          <w:sz w:val="28"/>
        </w:rPr>
        <w:br w:type="page"/>
      </w:r>
    </w:p>
    <w:p w14:paraId="279EF4DC" w14:textId="77777777" w:rsidR="005B6686" w:rsidRPr="008D47C0" w:rsidRDefault="005B6686" w:rsidP="008D47C0">
      <w:pPr>
        <w:spacing w:after="0" w:line="240" w:lineRule="auto"/>
        <w:rPr>
          <w:rFonts w:ascii="Molot" w:hAnsi="Molot" w:cs="Arial"/>
          <w:color w:val="00B050"/>
          <w:sz w:val="40"/>
        </w:rPr>
      </w:pPr>
      <w:bookmarkStart w:id="4" w:name="_Hlk525731332"/>
      <w:r w:rsidRPr="008D47C0">
        <w:rPr>
          <w:rFonts w:ascii="Molot" w:hAnsi="Molot" w:cs="Arial"/>
          <w:color w:val="00B050"/>
          <w:sz w:val="40"/>
        </w:rPr>
        <w:lastRenderedPageBreak/>
        <w:t>ЧТО МЫ МОЖЕМ ДАТЬ УЧАСТНИКАМ ПРОЕКТА?</w:t>
      </w:r>
    </w:p>
    <w:p w14:paraId="182465BB" w14:textId="452B7A55" w:rsidR="005B6686" w:rsidRDefault="005B6686" w:rsidP="008D47C0">
      <w:pPr>
        <w:spacing w:after="0" w:line="240" w:lineRule="auto"/>
        <w:rPr>
          <w:rFonts w:ascii="Molot" w:hAnsi="Molot" w:cs="Arial"/>
          <w:color w:val="000000" w:themeColor="text1"/>
          <w:sz w:val="32"/>
        </w:rPr>
      </w:pPr>
      <w:r w:rsidRPr="008D47C0">
        <w:rPr>
          <w:rFonts w:ascii="Molot" w:hAnsi="Molot" w:cs="Arial"/>
          <w:color w:val="000000" w:themeColor="text1"/>
          <w:sz w:val="32"/>
        </w:rPr>
        <w:t>ЧЕЛОВЕКУ:</w:t>
      </w:r>
    </w:p>
    <w:p w14:paraId="3000E4E6" w14:textId="77777777" w:rsidR="008D47C0" w:rsidRPr="008D47C0" w:rsidRDefault="008D47C0" w:rsidP="008D47C0">
      <w:pPr>
        <w:spacing w:after="0" w:line="240" w:lineRule="auto"/>
        <w:rPr>
          <w:rFonts w:ascii="Molot" w:hAnsi="Molot" w:cs="Arial"/>
          <w:color w:val="000000" w:themeColor="text1"/>
          <w:sz w:val="32"/>
        </w:rPr>
      </w:pPr>
    </w:p>
    <w:p w14:paraId="7D0634E4" w14:textId="5D19CEE0" w:rsidR="001A6B75" w:rsidRDefault="000A0E4C" w:rsidP="005B6686">
      <w:pPr>
        <w:spacing w:after="0"/>
        <w:rPr>
          <w:rFonts w:ascii="Arial" w:hAnsi="Arial" w:cs="Arial"/>
          <w:sz w:val="24"/>
          <w:szCs w:val="24"/>
        </w:rPr>
      </w:pPr>
      <w:bookmarkStart w:id="5" w:name="_Hlk525732848"/>
      <w:r w:rsidRPr="00B62CF2">
        <w:rPr>
          <w:rFonts w:ascii="Arial" w:hAnsi="Arial" w:cs="Arial"/>
          <w:sz w:val="24"/>
          <w:szCs w:val="24"/>
        </w:rPr>
        <w:t xml:space="preserve">- </w:t>
      </w:r>
      <w:r w:rsidR="001A6B75">
        <w:rPr>
          <w:rFonts w:ascii="Arial" w:hAnsi="Arial" w:cs="Arial"/>
          <w:sz w:val="24"/>
          <w:szCs w:val="24"/>
        </w:rPr>
        <w:t xml:space="preserve">возможность участия в масштабном социальном проекте как </w:t>
      </w:r>
      <w:r w:rsidR="00FF0C53">
        <w:rPr>
          <w:rFonts w:ascii="Arial" w:hAnsi="Arial" w:cs="Arial"/>
          <w:sz w:val="24"/>
          <w:szCs w:val="24"/>
        </w:rPr>
        <w:t>рядовым членом, так и общественником с активной гражданской позицией;</w:t>
      </w:r>
    </w:p>
    <w:p w14:paraId="4174F593" w14:textId="39771245" w:rsidR="00FF0C53" w:rsidRDefault="00FF0C53" w:rsidP="005B668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возможность изменять себя, свою семью, страну и мир, приобщая всех к здоровому образу жизни и высоким нравственным идеалам;</w:t>
      </w:r>
    </w:p>
    <w:p w14:paraId="475F6730" w14:textId="58F0630A" w:rsidR="005B6686" w:rsidRPr="00B62CF2" w:rsidRDefault="00FF0C53" w:rsidP="005B668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A0E4C">
        <w:rPr>
          <w:rFonts w:ascii="Arial" w:hAnsi="Arial" w:cs="Arial"/>
          <w:sz w:val="24"/>
          <w:szCs w:val="24"/>
        </w:rPr>
        <w:t>в</w:t>
      </w:r>
      <w:r w:rsidR="000A0E4C" w:rsidRPr="00B62CF2">
        <w:rPr>
          <w:rFonts w:ascii="Arial" w:hAnsi="Arial" w:cs="Arial"/>
          <w:sz w:val="24"/>
          <w:szCs w:val="24"/>
        </w:rPr>
        <w:t>озможность поиска и выбора места для оздоровления, активного отдыха, развития и занятиями спортом в любой точке страны</w:t>
      </w:r>
      <w:r>
        <w:rPr>
          <w:rFonts w:ascii="Arial" w:hAnsi="Arial" w:cs="Arial"/>
          <w:sz w:val="24"/>
          <w:szCs w:val="24"/>
        </w:rPr>
        <w:t>;</w:t>
      </w:r>
    </w:p>
    <w:p w14:paraId="32067561" w14:textId="5854C584" w:rsidR="005B6686" w:rsidRPr="00B62CF2" w:rsidRDefault="000A0E4C" w:rsidP="005B6686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 xml:space="preserve">- возможность общения с единомышленниками среди множества активистов </w:t>
      </w:r>
      <w:r>
        <w:rPr>
          <w:rFonts w:ascii="Arial" w:hAnsi="Arial" w:cs="Arial"/>
          <w:sz w:val="24"/>
          <w:szCs w:val="24"/>
        </w:rPr>
        <w:t>ЗОЖ</w:t>
      </w:r>
      <w:r w:rsidR="00FF0C53">
        <w:rPr>
          <w:rFonts w:ascii="Arial" w:hAnsi="Arial" w:cs="Arial"/>
          <w:sz w:val="24"/>
          <w:szCs w:val="24"/>
        </w:rPr>
        <w:t>;</w:t>
      </w:r>
    </w:p>
    <w:p w14:paraId="3CD1D504" w14:textId="13DD4C3C" w:rsidR="005B6686" w:rsidRPr="00B62CF2" w:rsidRDefault="000A0E4C" w:rsidP="005B6686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 xml:space="preserve">- возможность получения помощи и консультации, информации по </w:t>
      </w:r>
      <w:r>
        <w:rPr>
          <w:rFonts w:ascii="Arial" w:hAnsi="Arial" w:cs="Arial"/>
          <w:sz w:val="24"/>
          <w:szCs w:val="24"/>
        </w:rPr>
        <w:t>ЗОЖ</w:t>
      </w:r>
      <w:r w:rsidR="00FF0C53">
        <w:rPr>
          <w:rFonts w:ascii="Arial" w:hAnsi="Arial" w:cs="Arial"/>
          <w:sz w:val="24"/>
          <w:szCs w:val="24"/>
        </w:rPr>
        <w:t>;</w:t>
      </w:r>
    </w:p>
    <w:p w14:paraId="58E5DEEE" w14:textId="71F695F7" w:rsidR="005B6686" w:rsidRDefault="000A0E4C" w:rsidP="005B6686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- возможность для самореализации и личного роста</w:t>
      </w:r>
      <w:r w:rsidR="00FF0C53">
        <w:rPr>
          <w:rFonts w:ascii="Arial" w:hAnsi="Arial" w:cs="Arial"/>
          <w:sz w:val="24"/>
          <w:szCs w:val="24"/>
        </w:rPr>
        <w:t>.</w:t>
      </w:r>
    </w:p>
    <w:bookmarkEnd w:id="5"/>
    <w:p w14:paraId="713438EC" w14:textId="302F92CF" w:rsidR="001A6B75" w:rsidRPr="00B62CF2" w:rsidRDefault="001A6B75" w:rsidP="005B6686">
      <w:pPr>
        <w:spacing w:after="0"/>
        <w:rPr>
          <w:rFonts w:ascii="Arial" w:hAnsi="Arial" w:cs="Arial"/>
          <w:sz w:val="24"/>
          <w:szCs w:val="24"/>
        </w:rPr>
      </w:pPr>
    </w:p>
    <w:p w14:paraId="5607573C" w14:textId="2D5A131D" w:rsidR="005B6686" w:rsidRDefault="005B6686" w:rsidP="008D47C0">
      <w:pPr>
        <w:spacing w:after="0" w:line="240" w:lineRule="auto"/>
        <w:rPr>
          <w:rFonts w:ascii="Molot" w:hAnsi="Molot" w:cs="Arial"/>
          <w:color w:val="000000" w:themeColor="text1"/>
          <w:sz w:val="32"/>
        </w:rPr>
      </w:pPr>
      <w:r w:rsidRPr="008D47C0">
        <w:rPr>
          <w:rFonts w:ascii="Molot" w:hAnsi="Molot" w:cs="Arial"/>
          <w:color w:val="000000" w:themeColor="text1"/>
          <w:sz w:val="32"/>
        </w:rPr>
        <w:t xml:space="preserve">ПРОЕКТУ, ОРГАНИЗАЦИИ, ДВИЖЕНИЮ: </w:t>
      </w:r>
    </w:p>
    <w:p w14:paraId="739C04EA" w14:textId="77777777" w:rsidR="008D47C0" w:rsidRPr="008D47C0" w:rsidRDefault="008D47C0" w:rsidP="008D47C0">
      <w:pPr>
        <w:spacing w:after="0" w:line="240" w:lineRule="auto"/>
        <w:rPr>
          <w:rFonts w:ascii="Molot" w:hAnsi="Molot" w:cs="Arial"/>
          <w:color w:val="000000" w:themeColor="text1"/>
          <w:sz w:val="32"/>
        </w:rPr>
      </w:pPr>
    </w:p>
    <w:p w14:paraId="72AA75DB" w14:textId="37FFB206" w:rsidR="005B6686" w:rsidRPr="00B62CF2" w:rsidRDefault="005B6686" w:rsidP="005B6686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 xml:space="preserve">- </w:t>
      </w:r>
      <w:r w:rsidR="000A0E4C" w:rsidRPr="00B62CF2">
        <w:rPr>
          <w:rFonts w:ascii="Arial" w:hAnsi="Arial" w:cs="Arial"/>
          <w:sz w:val="24"/>
          <w:szCs w:val="24"/>
        </w:rPr>
        <w:t>возможность найти и расширить свою аудиторию и территорию, продвинуть свою деятельность</w:t>
      </w:r>
      <w:r w:rsidR="00FF0C53">
        <w:rPr>
          <w:rFonts w:ascii="Arial" w:hAnsi="Arial" w:cs="Arial"/>
          <w:sz w:val="24"/>
          <w:szCs w:val="24"/>
        </w:rPr>
        <w:t>;</w:t>
      </w:r>
    </w:p>
    <w:p w14:paraId="10784354" w14:textId="048E20F1" w:rsidR="005B6686" w:rsidRPr="00B62CF2" w:rsidRDefault="000A0E4C" w:rsidP="005B6686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- возможность найти партнеров</w:t>
      </w:r>
      <w:r w:rsidR="00FF0C53">
        <w:rPr>
          <w:rFonts w:ascii="Arial" w:hAnsi="Arial" w:cs="Arial"/>
          <w:sz w:val="24"/>
          <w:szCs w:val="24"/>
        </w:rPr>
        <w:t>;</w:t>
      </w:r>
    </w:p>
    <w:p w14:paraId="70BBAF3A" w14:textId="1CF2A09D" w:rsidR="005B6686" w:rsidRPr="00B62CF2" w:rsidRDefault="000A0E4C" w:rsidP="005B6686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- возможность реализации новых проектов</w:t>
      </w:r>
      <w:r w:rsidR="00FF0C53">
        <w:rPr>
          <w:rFonts w:ascii="Arial" w:hAnsi="Arial" w:cs="Arial"/>
          <w:sz w:val="24"/>
          <w:szCs w:val="24"/>
        </w:rPr>
        <w:t>;</w:t>
      </w:r>
    </w:p>
    <w:p w14:paraId="6B3E295F" w14:textId="138D995E" w:rsidR="005B6686" w:rsidRPr="00B62CF2" w:rsidRDefault="000A0E4C" w:rsidP="005B6686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- возможность использовать специальные сервисы проекта</w:t>
      </w:r>
      <w:r w:rsidR="00FF0C53">
        <w:rPr>
          <w:rFonts w:ascii="Arial" w:hAnsi="Arial" w:cs="Arial"/>
          <w:sz w:val="24"/>
          <w:szCs w:val="24"/>
        </w:rPr>
        <w:t>;</w:t>
      </w:r>
    </w:p>
    <w:p w14:paraId="4AC61187" w14:textId="79732ACF" w:rsidR="005B6686" w:rsidRPr="00B62CF2" w:rsidRDefault="000A0E4C" w:rsidP="005B6686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- возможность использовать юридические и ор</w:t>
      </w:r>
      <w:r>
        <w:rPr>
          <w:rFonts w:ascii="Arial" w:hAnsi="Arial" w:cs="Arial"/>
          <w:sz w:val="24"/>
          <w:szCs w:val="24"/>
        </w:rPr>
        <w:t>г</w:t>
      </w:r>
      <w:r w:rsidRPr="00B62CF2">
        <w:rPr>
          <w:rFonts w:ascii="Arial" w:hAnsi="Arial" w:cs="Arial"/>
          <w:sz w:val="24"/>
          <w:szCs w:val="24"/>
        </w:rPr>
        <w:t>анизационные модели проекта для своего бизнеса</w:t>
      </w:r>
      <w:r w:rsidR="00FF0C53">
        <w:rPr>
          <w:rFonts w:ascii="Arial" w:hAnsi="Arial" w:cs="Arial"/>
          <w:sz w:val="24"/>
          <w:szCs w:val="24"/>
        </w:rPr>
        <w:t>;</w:t>
      </w:r>
    </w:p>
    <w:p w14:paraId="2B9B572A" w14:textId="3B59FFC0" w:rsidR="005B6686" w:rsidRPr="00B62CF2" w:rsidRDefault="000A0E4C" w:rsidP="005B6686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- возможность налаживания взаимодействия с государственными структурами, участия в государственных программах</w:t>
      </w:r>
      <w:r w:rsidR="00FF0C53">
        <w:rPr>
          <w:rFonts w:ascii="Arial" w:hAnsi="Arial" w:cs="Arial"/>
          <w:sz w:val="24"/>
          <w:szCs w:val="24"/>
        </w:rPr>
        <w:t>;</w:t>
      </w:r>
    </w:p>
    <w:bookmarkEnd w:id="4"/>
    <w:p w14:paraId="016BA80D" w14:textId="77777777" w:rsidR="005B6686" w:rsidRPr="00B62CF2" w:rsidRDefault="005B6686" w:rsidP="005B6686">
      <w:pPr>
        <w:spacing w:after="0"/>
        <w:rPr>
          <w:rFonts w:ascii="Arial" w:hAnsi="Arial" w:cs="Arial"/>
          <w:sz w:val="24"/>
          <w:szCs w:val="24"/>
        </w:rPr>
      </w:pPr>
    </w:p>
    <w:p w14:paraId="1A1A9A45" w14:textId="77777777" w:rsidR="005B6686" w:rsidRPr="00B62CF2" w:rsidRDefault="005B6686">
      <w:pPr>
        <w:rPr>
          <w:rFonts w:ascii="Arial" w:hAnsi="Arial" w:cs="Arial"/>
          <w:b/>
          <w:sz w:val="24"/>
          <w:szCs w:val="24"/>
        </w:rPr>
      </w:pPr>
    </w:p>
    <w:p w14:paraId="099D0E9B" w14:textId="77777777" w:rsidR="005B6686" w:rsidRPr="00B62CF2" w:rsidRDefault="005B6686">
      <w:pPr>
        <w:rPr>
          <w:rFonts w:ascii="Arial" w:hAnsi="Arial" w:cs="Arial"/>
          <w:b/>
          <w:sz w:val="24"/>
        </w:rPr>
      </w:pPr>
      <w:r w:rsidRPr="00B62CF2">
        <w:rPr>
          <w:rFonts w:ascii="Arial" w:hAnsi="Arial" w:cs="Arial"/>
          <w:b/>
          <w:sz w:val="24"/>
        </w:rPr>
        <w:br w:type="page"/>
      </w:r>
    </w:p>
    <w:p w14:paraId="6945FE80" w14:textId="4A513A59" w:rsidR="00CD416A" w:rsidRPr="008D47C0" w:rsidRDefault="00CD416A" w:rsidP="008D47C0">
      <w:pPr>
        <w:spacing w:after="0" w:line="240" w:lineRule="auto"/>
        <w:rPr>
          <w:rFonts w:ascii="Molot" w:hAnsi="Molot" w:cs="Arial"/>
          <w:color w:val="00B050"/>
          <w:sz w:val="40"/>
        </w:rPr>
      </w:pPr>
      <w:r w:rsidRPr="008D47C0">
        <w:rPr>
          <w:rFonts w:ascii="Molot" w:hAnsi="Molot" w:cs="Arial"/>
          <w:color w:val="00B050"/>
          <w:sz w:val="40"/>
        </w:rPr>
        <w:lastRenderedPageBreak/>
        <w:t>МЫ ДАЕМ ОТВЕТЫ НА ПАРКТИЧЕСКИЕ ВОПРОСЫ:</w:t>
      </w:r>
    </w:p>
    <w:p w14:paraId="3D4160CF" w14:textId="71CE12FD" w:rsidR="00CD416A" w:rsidRDefault="00CD416A" w:rsidP="00581375">
      <w:pPr>
        <w:spacing w:line="240" w:lineRule="auto"/>
        <w:rPr>
          <w:rFonts w:ascii="Molot" w:hAnsi="Molot" w:cs="Arial"/>
          <w:color w:val="000000" w:themeColor="text1"/>
          <w:sz w:val="32"/>
        </w:rPr>
      </w:pPr>
      <w:r w:rsidRPr="008D47C0">
        <w:rPr>
          <w:rFonts w:ascii="Molot" w:hAnsi="Molot" w:cs="Arial"/>
          <w:color w:val="000000" w:themeColor="text1"/>
          <w:sz w:val="32"/>
        </w:rPr>
        <w:t>ОБЩИЕ ВОПРОСЫ</w:t>
      </w:r>
    </w:p>
    <w:p w14:paraId="102BC15D" w14:textId="0CAD5EB6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Где можно заниматься физкультурой бесплатно или недорого?</w:t>
      </w:r>
    </w:p>
    <w:p w14:paraId="79A5D04B" w14:textId="7B0FE84D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решить сложную семейную или личную проблему?</w:t>
      </w:r>
    </w:p>
    <w:p w14:paraId="6934C055" w14:textId="0EFF45EC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Кто поможет в сложной ситуации?</w:t>
      </w:r>
    </w:p>
    <w:p w14:paraId="27C37D15" w14:textId="57CDC800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начать жить заново?</w:t>
      </w:r>
    </w:p>
    <w:p w14:paraId="11A2604E" w14:textId="6E25114F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реализовать свою мечту?</w:t>
      </w:r>
    </w:p>
    <w:p w14:paraId="1D55435D" w14:textId="25C6BE89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стать сильным?</w:t>
      </w:r>
    </w:p>
    <w:p w14:paraId="6B061502" w14:textId="0D8BD969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избавиться от вредных привычек и зависимостей?</w:t>
      </w:r>
    </w:p>
    <w:p w14:paraId="6360DFD7" w14:textId="77AD25A5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бросить пить и курить?</w:t>
      </w:r>
    </w:p>
    <w:p w14:paraId="16782D86" w14:textId="675D10D2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избавиться от лишнего веса?</w:t>
      </w:r>
    </w:p>
    <w:p w14:paraId="1B772F2B" w14:textId="5B6FBB34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питаться правильно?</w:t>
      </w:r>
    </w:p>
    <w:p w14:paraId="46595505" w14:textId="4E7E81F8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начать уважать себя и гордится собой?</w:t>
      </w:r>
    </w:p>
    <w:p w14:paraId="6C1F76D5" w14:textId="5D099A41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воспитать ребенка?</w:t>
      </w:r>
    </w:p>
    <w:p w14:paraId="4B6ACA6E" w14:textId="77777777" w:rsidR="00CD416A" w:rsidRPr="008D47C0" w:rsidRDefault="00CD416A" w:rsidP="008D47C0">
      <w:pPr>
        <w:spacing w:after="0" w:line="240" w:lineRule="auto"/>
        <w:rPr>
          <w:rFonts w:ascii="Molot" w:hAnsi="Molot" w:cs="Arial"/>
          <w:color w:val="000000" w:themeColor="text1"/>
          <w:sz w:val="32"/>
        </w:rPr>
      </w:pPr>
    </w:p>
    <w:p w14:paraId="5AE4C669" w14:textId="7500E9B2" w:rsidR="00CD416A" w:rsidRDefault="00CD416A" w:rsidP="00581375">
      <w:pPr>
        <w:spacing w:line="240" w:lineRule="auto"/>
        <w:rPr>
          <w:rFonts w:ascii="Molot" w:hAnsi="Molot" w:cs="Arial"/>
          <w:color w:val="000000" w:themeColor="text1"/>
          <w:sz w:val="32"/>
        </w:rPr>
      </w:pPr>
      <w:r w:rsidRPr="008D47C0">
        <w:rPr>
          <w:rFonts w:ascii="Molot" w:hAnsi="Molot" w:cs="Arial"/>
          <w:color w:val="000000" w:themeColor="text1"/>
          <w:sz w:val="32"/>
        </w:rPr>
        <w:t>ЗДОРОВЬЕ И ФИЗИЧЕСКАЯ АКТИВНОСТЬ</w:t>
      </w:r>
    </w:p>
    <w:p w14:paraId="159C8BEE" w14:textId="5E7B1A29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 xml:space="preserve">Где сдать нормы </w:t>
      </w:r>
      <w:r>
        <w:rPr>
          <w:rFonts w:ascii="Arial" w:hAnsi="Arial" w:cs="Arial"/>
          <w:sz w:val="24"/>
          <w:szCs w:val="24"/>
        </w:rPr>
        <w:t>ГТО</w:t>
      </w:r>
      <w:r w:rsidRPr="00B62CF2">
        <w:rPr>
          <w:rFonts w:ascii="Arial" w:hAnsi="Arial" w:cs="Arial"/>
          <w:sz w:val="24"/>
          <w:szCs w:val="24"/>
        </w:rPr>
        <w:t>?</w:t>
      </w:r>
    </w:p>
    <w:p w14:paraId="31B0DE83" w14:textId="08D5F8A9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 xml:space="preserve">Какие требования предъявляются при сдаче </w:t>
      </w:r>
      <w:r>
        <w:rPr>
          <w:rFonts w:ascii="Arial" w:hAnsi="Arial" w:cs="Arial"/>
          <w:sz w:val="24"/>
          <w:szCs w:val="24"/>
        </w:rPr>
        <w:t>ГТО</w:t>
      </w:r>
    </w:p>
    <w:p w14:paraId="69551224" w14:textId="351966BB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В какую секцию отдать ребенка?</w:t>
      </w:r>
    </w:p>
    <w:p w14:paraId="7FA5E503" w14:textId="1296968C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найти тренера или зал?</w:t>
      </w:r>
    </w:p>
    <w:p w14:paraId="1A4FA08C" w14:textId="6D88EA55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Где можно заняться лечебной физкультурой?</w:t>
      </w:r>
    </w:p>
    <w:p w14:paraId="7BCEE975" w14:textId="5ACCEF6B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начать заниматься спортом?</w:t>
      </w:r>
    </w:p>
    <w:p w14:paraId="4BDF1C19" w14:textId="2741F0A5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тренеру или клубу набрать группу?</w:t>
      </w:r>
    </w:p>
    <w:p w14:paraId="4945C8D1" w14:textId="3FFD829A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и где интересно и с пользой для здоровья провести время?</w:t>
      </w:r>
    </w:p>
    <w:p w14:paraId="1535DCAF" w14:textId="0A6F9F32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 xml:space="preserve">Как принять участие в туристическом походе или в </w:t>
      </w:r>
      <w:proofErr w:type="spellStart"/>
      <w:r w:rsidRPr="00B62CF2">
        <w:rPr>
          <w:rFonts w:ascii="Arial" w:hAnsi="Arial" w:cs="Arial"/>
          <w:sz w:val="24"/>
          <w:szCs w:val="24"/>
        </w:rPr>
        <w:t>активити</w:t>
      </w:r>
      <w:proofErr w:type="spellEnd"/>
      <w:r w:rsidRPr="00B62CF2">
        <w:rPr>
          <w:rFonts w:ascii="Arial" w:hAnsi="Arial" w:cs="Arial"/>
          <w:sz w:val="24"/>
          <w:szCs w:val="24"/>
        </w:rPr>
        <w:t xml:space="preserve"> на природе?</w:t>
      </w:r>
    </w:p>
    <w:p w14:paraId="4E5FE87C" w14:textId="780BDFE9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Где найти врача или специалиста?</w:t>
      </w:r>
    </w:p>
    <w:p w14:paraId="5066BEC1" w14:textId="7B7D8FA6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без лекарств избавиться от недугов и болезней?</w:t>
      </w:r>
    </w:p>
    <w:p w14:paraId="10B0C690" w14:textId="6F370063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прожить долго?</w:t>
      </w:r>
    </w:p>
    <w:p w14:paraId="68BE2A9F" w14:textId="002943B8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быть здоровым?</w:t>
      </w:r>
    </w:p>
    <w:p w14:paraId="62760B53" w14:textId="05EFD07E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сформировать здоровые привычки?</w:t>
      </w:r>
    </w:p>
    <w:p w14:paraId="659D48C4" w14:textId="77777777" w:rsidR="00CD416A" w:rsidRPr="00B62CF2" w:rsidRDefault="00CD416A" w:rsidP="00CD416A">
      <w:pPr>
        <w:spacing w:after="0"/>
        <w:rPr>
          <w:rFonts w:ascii="Arial" w:hAnsi="Arial" w:cs="Arial"/>
          <w:sz w:val="24"/>
          <w:szCs w:val="24"/>
        </w:rPr>
      </w:pPr>
    </w:p>
    <w:p w14:paraId="5DFD6A55" w14:textId="6A7EAF43" w:rsidR="00CD416A" w:rsidRDefault="00CD416A" w:rsidP="00581375">
      <w:pPr>
        <w:spacing w:line="240" w:lineRule="auto"/>
        <w:rPr>
          <w:rFonts w:ascii="Molot" w:hAnsi="Molot" w:cs="Arial"/>
          <w:color w:val="000000" w:themeColor="text1"/>
          <w:sz w:val="32"/>
        </w:rPr>
      </w:pPr>
      <w:r w:rsidRPr="008D47C0">
        <w:rPr>
          <w:rFonts w:ascii="Molot" w:hAnsi="Molot" w:cs="Arial"/>
          <w:color w:val="000000" w:themeColor="text1"/>
          <w:sz w:val="32"/>
        </w:rPr>
        <w:t>ИНТЕЛЛЕКУАЛЬНЫЙ БЛОК, БЛОК САМОРАЗВИТИЯ И ОБРАЗОВАНИЯ</w:t>
      </w:r>
    </w:p>
    <w:p w14:paraId="5DE524A1" w14:textId="36DF0B04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Куда пойти учится?</w:t>
      </w:r>
    </w:p>
    <w:p w14:paraId="3ABB27F4" w14:textId="60A7F74F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повысить свое образование?</w:t>
      </w:r>
    </w:p>
    <w:p w14:paraId="38F891F5" w14:textId="005AB689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Где можно заняться творческим развитием и досугом?</w:t>
      </w:r>
    </w:p>
    <w:p w14:paraId="3304476F" w14:textId="074D6D6E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Кто поможет с профессиональной ориентацией?</w:t>
      </w:r>
    </w:p>
    <w:p w14:paraId="46354896" w14:textId="0048F5A2" w:rsidR="00CD416A" w:rsidRPr="00B62CF2" w:rsidRDefault="000A0E4C" w:rsidP="00CD416A">
      <w:pPr>
        <w:spacing w:after="0"/>
        <w:rPr>
          <w:rFonts w:ascii="Arial" w:hAnsi="Arial" w:cs="Arial"/>
          <w:sz w:val="24"/>
          <w:szCs w:val="24"/>
        </w:rPr>
      </w:pPr>
      <w:r w:rsidRPr="00B62CF2">
        <w:rPr>
          <w:rFonts w:ascii="Arial" w:hAnsi="Arial" w:cs="Arial"/>
          <w:sz w:val="24"/>
          <w:szCs w:val="24"/>
        </w:rPr>
        <w:t>Как мотивировать себя на достижения?</w:t>
      </w:r>
    </w:p>
    <w:p w14:paraId="64C34AC5" w14:textId="1A5FF2FF" w:rsidR="00126A8D" w:rsidRPr="008D47C0" w:rsidRDefault="00AB79BE" w:rsidP="008D47C0">
      <w:pPr>
        <w:spacing w:after="0" w:line="240" w:lineRule="auto"/>
        <w:rPr>
          <w:rFonts w:ascii="Molot" w:hAnsi="Molot" w:cs="Arial"/>
          <w:color w:val="00B050"/>
          <w:sz w:val="40"/>
        </w:rPr>
      </w:pPr>
      <w:r w:rsidRPr="008D47C0">
        <w:rPr>
          <w:rFonts w:ascii="Molot" w:hAnsi="Molot" w:cs="Arial"/>
          <w:color w:val="00B050"/>
          <w:sz w:val="40"/>
        </w:rPr>
        <w:t>ЧЛЕНСТВО В ОБЩЕСТВЕННОЙ ОРГАНИЗАЦИИ</w:t>
      </w:r>
    </w:p>
    <w:p w14:paraId="33186346" w14:textId="4D46AB05" w:rsidR="00AB79BE" w:rsidRPr="008D47C0" w:rsidRDefault="00AB79BE" w:rsidP="00581375">
      <w:pPr>
        <w:spacing w:line="240" w:lineRule="auto"/>
        <w:rPr>
          <w:rFonts w:ascii="Molot" w:hAnsi="Molot" w:cs="Arial"/>
          <w:color w:val="000000" w:themeColor="text1"/>
          <w:sz w:val="32"/>
        </w:rPr>
      </w:pPr>
      <w:bookmarkStart w:id="6" w:name="_Hlk525736099"/>
      <w:r w:rsidRPr="008D47C0">
        <w:rPr>
          <w:rFonts w:ascii="Molot" w:hAnsi="Molot" w:cs="Arial"/>
          <w:color w:val="000000" w:themeColor="text1"/>
          <w:sz w:val="32"/>
        </w:rPr>
        <w:lastRenderedPageBreak/>
        <w:t>УЧАСТНИКИ</w:t>
      </w:r>
      <w:r w:rsidR="00FA7BC0" w:rsidRPr="008D47C0">
        <w:rPr>
          <w:rFonts w:ascii="Molot" w:hAnsi="Molot" w:cs="Arial"/>
          <w:color w:val="000000" w:themeColor="text1"/>
          <w:sz w:val="32"/>
        </w:rPr>
        <w:t>, ЧЛЕНЫ ОБЩЕСТВЕННОЙ ОРГАНИЗАЦИИ</w:t>
      </w:r>
      <w:r w:rsidR="00D457C0" w:rsidRPr="008D47C0">
        <w:rPr>
          <w:rFonts w:ascii="Molot" w:hAnsi="Molot" w:cs="Arial"/>
          <w:color w:val="000000" w:themeColor="text1"/>
          <w:sz w:val="32"/>
        </w:rPr>
        <w:t xml:space="preserve"> (СТАТУС)</w:t>
      </w:r>
    </w:p>
    <w:p w14:paraId="6514A61C" w14:textId="419BB6B8" w:rsidR="00FA7BC0" w:rsidRPr="00B62CF2" w:rsidRDefault="00AB79BE" w:rsidP="002A0B81">
      <w:pPr>
        <w:pStyle w:val="a9"/>
        <w:numPr>
          <w:ilvl w:val="0"/>
          <w:numId w:val="7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Физические лица</w:t>
      </w:r>
      <w:r w:rsidR="000A0E4C">
        <w:rPr>
          <w:rFonts w:ascii="Arial" w:hAnsi="Arial" w:cs="Arial"/>
          <w:color w:val="000000" w:themeColor="text1"/>
          <w:sz w:val="28"/>
        </w:rPr>
        <w:t>, Семьи</w:t>
      </w:r>
    </w:p>
    <w:p w14:paraId="64355E48" w14:textId="01CB1BD7" w:rsidR="00AB79BE" w:rsidRDefault="000A0E4C" w:rsidP="002A0B81">
      <w:pPr>
        <w:pStyle w:val="a9"/>
        <w:numPr>
          <w:ilvl w:val="0"/>
          <w:numId w:val="7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>Тренеры, о</w:t>
      </w:r>
      <w:r w:rsidR="00AB79BE" w:rsidRPr="00B62CF2">
        <w:rPr>
          <w:rFonts w:ascii="Arial" w:hAnsi="Arial" w:cs="Arial"/>
          <w:color w:val="000000" w:themeColor="text1"/>
          <w:sz w:val="28"/>
        </w:rPr>
        <w:t>рганизация или ИП, оказывающие услуги в области спорта, оздоровления, развития личности</w:t>
      </w:r>
      <w:r w:rsidR="00FA7BC0" w:rsidRPr="00B62CF2">
        <w:rPr>
          <w:rFonts w:ascii="Arial" w:hAnsi="Arial" w:cs="Arial"/>
          <w:color w:val="000000" w:themeColor="text1"/>
          <w:sz w:val="28"/>
        </w:rPr>
        <w:t>.</w:t>
      </w:r>
    </w:p>
    <w:p w14:paraId="67F7BF60" w14:textId="6837AEB4" w:rsidR="000A0E4C" w:rsidRPr="00B62CF2" w:rsidRDefault="000A0E4C" w:rsidP="00E52182">
      <w:pPr>
        <w:pStyle w:val="a9"/>
        <w:numPr>
          <w:ilvl w:val="0"/>
          <w:numId w:val="7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>Коммерческие организации</w:t>
      </w:r>
      <w:r w:rsidR="00FF0C53">
        <w:rPr>
          <w:rFonts w:ascii="Arial" w:hAnsi="Arial" w:cs="Arial"/>
          <w:color w:val="000000" w:themeColor="text1"/>
          <w:sz w:val="28"/>
        </w:rPr>
        <w:t>,</w:t>
      </w:r>
      <w:r w:rsidR="001A6B75">
        <w:rPr>
          <w:rFonts w:ascii="Arial" w:hAnsi="Arial" w:cs="Arial"/>
          <w:color w:val="000000" w:themeColor="text1"/>
          <w:sz w:val="28"/>
        </w:rPr>
        <w:t xml:space="preserve"> разделяющие наши в</w:t>
      </w:r>
      <w:r w:rsidR="00D457C0">
        <w:rPr>
          <w:rFonts w:ascii="Arial" w:hAnsi="Arial" w:cs="Arial"/>
          <w:color w:val="000000" w:themeColor="text1"/>
          <w:sz w:val="28"/>
        </w:rPr>
        <w:t>згляды и поддерживающие нашу общественную организацию</w:t>
      </w:r>
    </w:p>
    <w:p w14:paraId="6E6ECF63" w14:textId="77777777" w:rsidR="00FA7BC0" w:rsidRPr="00B62CF2" w:rsidRDefault="00FA7BC0" w:rsidP="00FA7BC0">
      <w:pPr>
        <w:spacing w:after="0" w:line="240" w:lineRule="auto"/>
        <w:rPr>
          <w:rFonts w:ascii="Arial" w:hAnsi="Arial" w:cs="Arial"/>
          <w:color w:val="000000" w:themeColor="text1"/>
          <w:sz w:val="32"/>
        </w:rPr>
      </w:pPr>
    </w:p>
    <w:p w14:paraId="2C170400" w14:textId="77777777" w:rsidR="00FA7BC0" w:rsidRPr="008D47C0" w:rsidRDefault="00FA7BC0" w:rsidP="00581375">
      <w:pPr>
        <w:spacing w:line="240" w:lineRule="auto"/>
        <w:rPr>
          <w:rFonts w:ascii="Molot" w:hAnsi="Molot" w:cs="Arial"/>
          <w:color w:val="000000" w:themeColor="text1"/>
          <w:sz w:val="32"/>
        </w:rPr>
      </w:pPr>
      <w:r w:rsidRPr="008D47C0">
        <w:rPr>
          <w:rFonts w:ascii="Molot" w:hAnsi="Molot" w:cs="Arial"/>
          <w:color w:val="000000" w:themeColor="text1"/>
          <w:sz w:val="32"/>
        </w:rPr>
        <w:t>ЧТО НУЖНО СДЕЛАТЬ, ЧТОБЫ СТАТЬ ЧЛЕНОМ ОБЩЕСТВЕННОЙ ОРГАНИЗАЦИИ.</w:t>
      </w:r>
    </w:p>
    <w:p w14:paraId="6ACFB3EB" w14:textId="77777777" w:rsidR="00FA7BC0" w:rsidRPr="00B62CF2" w:rsidRDefault="00FA7BC0" w:rsidP="00DE3193">
      <w:pPr>
        <w:pStyle w:val="a9"/>
        <w:numPr>
          <w:ilvl w:val="0"/>
          <w:numId w:val="15"/>
        </w:numPr>
        <w:spacing w:after="0" w:line="240" w:lineRule="auto"/>
        <w:ind w:left="709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Нужно Ваше желание изменить свою жизнь, жизнь своих близких и жизнь всей страны в сторону здоровья и высокого уровня культуры.</w:t>
      </w:r>
    </w:p>
    <w:p w14:paraId="3D36373B" w14:textId="77777777" w:rsidR="00FA7BC0" w:rsidRPr="00B62CF2" w:rsidRDefault="00FA7BC0" w:rsidP="00E52182">
      <w:pPr>
        <w:pStyle w:val="a9"/>
        <w:spacing w:after="0" w:line="240" w:lineRule="auto"/>
        <w:ind w:left="709"/>
        <w:rPr>
          <w:rFonts w:ascii="Arial" w:hAnsi="Arial" w:cs="Arial"/>
          <w:color w:val="000000" w:themeColor="text1"/>
          <w:sz w:val="28"/>
        </w:rPr>
      </w:pPr>
    </w:p>
    <w:p w14:paraId="76FADF22" w14:textId="12800EC5" w:rsidR="00D457C0" w:rsidRDefault="00B04D35" w:rsidP="00E52182">
      <w:pPr>
        <w:pStyle w:val="a9"/>
        <w:numPr>
          <w:ilvl w:val="0"/>
          <w:numId w:val="15"/>
        </w:numPr>
        <w:spacing w:after="0" w:line="240" w:lineRule="auto"/>
        <w:ind w:left="709"/>
        <w:rPr>
          <w:rFonts w:ascii="Arial" w:hAnsi="Arial" w:cs="Arial"/>
          <w:color w:val="000000" w:themeColor="text1"/>
          <w:sz w:val="28"/>
        </w:rPr>
      </w:pPr>
      <w:r w:rsidRPr="00D457C0">
        <w:rPr>
          <w:rFonts w:ascii="Arial" w:hAnsi="Arial" w:cs="Arial"/>
          <w:color w:val="000000" w:themeColor="text1"/>
          <w:sz w:val="28"/>
        </w:rPr>
        <w:t>Выбрать статус вашего участия</w:t>
      </w:r>
      <w:r w:rsidR="00D457C0">
        <w:rPr>
          <w:rFonts w:ascii="Arial" w:hAnsi="Arial" w:cs="Arial"/>
          <w:color w:val="000000" w:themeColor="text1"/>
          <w:sz w:val="28"/>
        </w:rPr>
        <w:t>:</w:t>
      </w:r>
      <w:r w:rsidRPr="00D457C0">
        <w:rPr>
          <w:rFonts w:ascii="Arial" w:hAnsi="Arial" w:cs="Arial"/>
          <w:color w:val="000000" w:themeColor="text1"/>
          <w:sz w:val="28"/>
        </w:rPr>
        <w:t xml:space="preserve"> </w:t>
      </w:r>
      <w:r w:rsidR="00D457C0">
        <w:rPr>
          <w:rFonts w:ascii="Arial" w:hAnsi="Arial" w:cs="Arial"/>
          <w:color w:val="000000" w:themeColor="text1"/>
          <w:sz w:val="28"/>
        </w:rPr>
        <w:t>ф</w:t>
      </w:r>
      <w:r w:rsidR="00D457C0" w:rsidRPr="00B62CF2">
        <w:rPr>
          <w:rFonts w:ascii="Arial" w:hAnsi="Arial" w:cs="Arial"/>
          <w:color w:val="000000" w:themeColor="text1"/>
          <w:sz w:val="28"/>
        </w:rPr>
        <w:t>изическ</w:t>
      </w:r>
      <w:r w:rsidR="0000294B">
        <w:rPr>
          <w:rFonts w:ascii="Arial" w:hAnsi="Arial" w:cs="Arial"/>
          <w:color w:val="000000" w:themeColor="text1"/>
          <w:sz w:val="28"/>
        </w:rPr>
        <w:t>ое</w:t>
      </w:r>
      <w:r w:rsidR="00D457C0" w:rsidRPr="00B62CF2">
        <w:rPr>
          <w:rFonts w:ascii="Arial" w:hAnsi="Arial" w:cs="Arial"/>
          <w:color w:val="000000" w:themeColor="text1"/>
          <w:sz w:val="28"/>
        </w:rPr>
        <w:t xml:space="preserve"> лиц</w:t>
      </w:r>
      <w:r w:rsidR="0000294B">
        <w:rPr>
          <w:rFonts w:ascii="Arial" w:hAnsi="Arial" w:cs="Arial"/>
          <w:color w:val="000000" w:themeColor="text1"/>
          <w:sz w:val="28"/>
        </w:rPr>
        <w:t>о;</w:t>
      </w:r>
      <w:r w:rsidR="00D457C0">
        <w:rPr>
          <w:rFonts w:ascii="Arial" w:hAnsi="Arial" w:cs="Arial"/>
          <w:color w:val="000000" w:themeColor="text1"/>
          <w:sz w:val="28"/>
        </w:rPr>
        <w:t xml:space="preserve"> семь</w:t>
      </w:r>
      <w:r w:rsidR="0000294B">
        <w:rPr>
          <w:rFonts w:ascii="Arial" w:hAnsi="Arial" w:cs="Arial"/>
          <w:color w:val="000000" w:themeColor="text1"/>
          <w:sz w:val="28"/>
        </w:rPr>
        <w:t>я;</w:t>
      </w:r>
      <w:r w:rsidR="00D457C0">
        <w:rPr>
          <w:rFonts w:ascii="Arial" w:hAnsi="Arial" w:cs="Arial"/>
          <w:color w:val="000000" w:themeColor="text1"/>
          <w:sz w:val="28"/>
        </w:rPr>
        <w:t xml:space="preserve"> тренер</w:t>
      </w:r>
      <w:r w:rsidR="0000294B">
        <w:rPr>
          <w:rFonts w:ascii="Arial" w:hAnsi="Arial" w:cs="Arial"/>
          <w:color w:val="000000" w:themeColor="text1"/>
          <w:sz w:val="28"/>
        </w:rPr>
        <w:t>;</w:t>
      </w:r>
      <w:r w:rsidR="00D457C0">
        <w:rPr>
          <w:rFonts w:ascii="Arial" w:hAnsi="Arial" w:cs="Arial"/>
          <w:color w:val="000000" w:themeColor="text1"/>
          <w:sz w:val="28"/>
        </w:rPr>
        <w:t xml:space="preserve"> о</w:t>
      </w:r>
      <w:r w:rsidR="00D457C0" w:rsidRPr="00B62CF2">
        <w:rPr>
          <w:rFonts w:ascii="Arial" w:hAnsi="Arial" w:cs="Arial"/>
          <w:color w:val="000000" w:themeColor="text1"/>
          <w:sz w:val="28"/>
        </w:rPr>
        <w:t>рганизаци</w:t>
      </w:r>
      <w:r w:rsidR="0000294B">
        <w:rPr>
          <w:rFonts w:ascii="Arial" w:hAnsi="Arial" w:cs="Arial"/>
          <w:color w:val="000000" w:themeColor="text1"/>
          <w:sz w:val="28"/>
        </w:rPr>
        <w:t>я</w:t>
      </w:r>
      <w:r w:rsidR="00D457C0" w:rsidRPr="00B62CF2">
        <w:rPr>
          <w:rFonts w:ascii="Arial" w:hAnsi="Arial" w:cs="Arial"/>
          <w:color w:val="000000" w:themeColor="text1"/>
          <w:sz w:val="28"/>
        </w:rPr>
        <w:t xml:space="preserve"> или ИП, оказывающие услуги в области спорта, оздоровления, развития личности</w:t>
      </w:r>
      <w:r w:rsidR="0000294B">
        <w:rPr>
          <w:rFonts w:ascii="Arial" w:hAnsi="Arial" w:cs="Arial"/>
          <w:color w:val="000000" w:themeColor="text1"/>
          <w:sz w:val="28"/>
        </w:rPr>
        <w:t>;</w:t>
      </w:r>
      <w:r w:rsidR="00D457C0">
        <w:rPr>
          <w:rFonts w:ascii="Arial" w:hAnsi="Arial" w:cs="Arial"/>
          <w:color w:val="000000" w:themeColor="text1"/>
          <w:sz w:val="28"/>
        </w:rPr>
        <w:t xml:space="preserve"> коммерческ</w:t>
      </w:r>
      <w:r w:rsidR="0000294B">
        <w:rPr>
          <w:rFonts w:ascii="Arial" w:hAnsi="Arial" w:cs="Arial"/>
          <w:color w:val="000000" w:themeColor="text1"/>
          <w:sz w:val="28"/>
        </w:rPr>
        <w:t>ая</w:t>
      </w:r>
      <w:r w:rsidR="00D457C0">
        <w:rPr>
          <w:rFonts w:ascii="Arial" w:hAnsi="Arial" w:cs="Arial"/>
          <w:color w:val="000000" w:themeColor="text1"/>
          <w:sz w:val="28"/>
        </w:rPr>
        <w:t xml:space="preserve"> организации, разделяющие наши взгляды и поддерживающие нашу общественную организацию</w:t>
      </w:r>
      <w:r w:rsidR="0000294B">
        <w:rPr>
          <w:rFonts w:ascii="Arial" w:hAnsi="Arial" w:cs="Arial"/>
          <w:color w:val="000000" w:themeColor="text1"/>
          <w:sz w:val="28"/>
        </w:rPr>
        <w:t>.</w:t>
      </w:r>
    </w:p>
    <w:p w14:paraId="4484DF16" w14:textId="77777777" w:rsidR="00E52182" w:rsidRPr="00E52182" w:rsidRDefault="00E52182" w:rsidP="00E52182">
      <w:pPr>
        <w:pStyle w:val="a9"/>
        <w:rPr>
          <w:rFonts w:ascii="Arial" w:hAnsi="Arial" w:cs="Arial"/>
          <w:color w:val="000000" w:themeColor="text1"/>
          <w:sz w:val="28"/>
        </w:rPr>
      </w:pPr>
    </w:p>
    <w:p w14:paraId="4A6467C0" w14:textId="407CB165" w:rsidR="00B04D35" w:rsidRDefault="00B04D35" w:rsidP="00D457C0">
      <w:pPr>
        <w:pStyle w:val="a9"/>
        <w:numPr>
          <w:ilvl w:val="0"/>
          <w:numId w:val="15"/>
        </w:numPr>
        <w:spacing w:after="0" w:line="240" w:lineRule="auto"/>
        <w:ind w:left="709"/>
        <w:rPr>
          <w:rFonts w:ascii="Arial" w:hAnsi="Arial" w:cs="Arial"/>
          <w:color w:val="000000" w:themeColor="text1"/>
          <w:sz w:val="28"/>
        </w:rPr>
      </w:pPr>
      <w:r w:rsidRPr="006F3A46">
        <w:rPr>
          <w:rFonts w:ascii="Arial" w:hAnsi="Arial" w:cs="Arial"/>
          <w:color w:val="000000" w:themeColor="text1"/>
          <w:sz w:val="28"/>
        </w:rPr>
        <w:t xml:space="preserve">Вы можете </w:t>
      </w:r>
      <w:r w:rsidR="0000294B">
        <w:rPr>
          <w:rFonts w:ascii="Arial" w:hAnsi="Arial" w:cs="Arial"/>
          <w:color w:val="000000" w:themeColor="text1"/>
          <w:sz w:val="28"/>
        </w:rPr>
        <w:t xml:space="preserve">также </w:t>
      </w:r>
      <w:r w:rsidRPr="006F3A46">
        <w:rPr>
          <w:rFonts w:ascii="Arial" w:hAnsi="Arial" w:cs="Arial"/>
          <w:color w:val="000000" w:themeColor="text1"/>
          <w:sz w:val="28"/>
        </w:rPr>
        <w:t>выбрать статус куратора. В этом случае Вы берете на себя повышенные обязательства - быть представителем нашей организации в Вашем городе</w:t>
      </w:r>
      <w:r w:rsidR="006B557C">
        <w:rPr>
          <w:rFonts w:ascii="Arial" w:hAnsi="Arial" w:cs="Arial"/>
          <w:color w:val="000000" w:themeColor="text1"/>
          <w:sz w:val="28"/>
        </w:rPr>
        <w:t xml:space="preserve"> или в вашем рабочем коллективе</w:t>
      </w:r>
      <w:r w:rsidRPr="006F3A46">
        <w:rPr>
          <w:rFonts w:ascii="Arial" w:hAnsi="Arial" w:cs="Arial"/>
          <w:color w:val="000000" w:themeColor="text1"/>
          <w:sz w:val="28"/>
        </w:rPr>
        <w:t xml:space="preserve">. При этом Вам дано право привлекать в члены нашей организации новых участников, а 20% членских и вступительных взносов будут оставаться у Вас на развитие проекта в вашем городе на ваше усмотрение. Вы также сможете стать членом совета филиала нашей организации в Вашем городе и быть избранным председателем совета филиала, а также делегированы в вышестоящий совет областного и краевого уровня, а в дальнейшем и в центральный совет. </w:t>
      </w:r>
    </w:p>
    <w:p w14:paraId="5A7BA142" w14:textId="77777777" w:rsidR="00E52182" w:rsidRPr="00E52182" w:rsidRDefault="00E52182" w:rsidP="00E52182">
      <w:pPr>
        <w:pStyle w:val="a9"/>
        <w:rPr>
          <w:rFonts w:ascii="Arial" w:hAnsi="Arial" w:cs="Arial"/>
          <w:color w:val="000000" w:themeColor="text1"/>
          <w:sz w:val="28"/>
        </w:rPr>
      </w:pPr>
    </w:p>
    <w:p w14:paraId="794934B1" w14:textId="5901229E" w:rsidR="00E52182" w:rsidRDefault="00E52182" w:rsidP="00D457C0">
      <w:pPr>
        <w:pStyle w:val="a9"/>
        <w:numPr>
          <w:ilvl w:val="0"/>
          <w:numId w:val="15"/>
        </w:numPr>
        <w:spacing w:after="0" w:line="240" w:lineRule="auto"/>
        <w:ind w:left="709"/>
        <w:rPr>
          <w:rFonts w:ascii="Arial" w:hAnsi="Arial" w:cs="Arial"/>
          <w:color w:val="000000" w:themeColor="text1"/>
          <w:sz w:val="28"/>
        </w:rPr>
      </w:pPr>
      <w:r w:rsidRPr="00E52182">
        <w:rPr>
          <w:rFonts w:ascii="Arial" w:hAnsi="Arial" w:cs="Arial"/>
          <w:color w:val="000000" w:themeColor="text1"/>
          <w:sz w:val="28"/>
        </w:rPr>
        <w:t>Подать заявление в</w:t>
      </w:r>
      <w:r>
        <w:rPr>
          <w:rFonts w:ascii="Arial" w:hAnsi="Arial" w:cs="Arial"/>
          <w:color w:val="000000" w:themeColor="text1"/>
          <w:sz w:val="28"/>
        </w:rPr>
        <w:t xml:space="preserve"> ближайшем</w:t>
      </w:r>
      <w:r w:rsidRPr="00E52182">
        <w:rPr>
          <w:rFonts w:ascii="Arial" w:hAnsi="Arial" w:cs="Arial"/>
          <w:color w:val="000000" w:themeColor="text1"/>
          <w:sz w:val="28"/>
        </w:rPr>
        <w:t xml:space="preserve"> консультационном центре вашего города</w:t>
      </w:r>
      <w:r>
        <w:rPr>
          <w:rFonts w:ascii="Arial" w:hAnsi="Arial" w:cs="Arial"/>
          <w:color w:val="000000" w:themeColor="text1"/>
          <w:sz w:val="28"/>
        </w:rPr>
        <w:t xml:space="preserve"> или на сайте </w:t>
      </w:r>
      <w:hyperlink r:id="rId9" w:history="1">
        <w:r w:rsidRPr="009459CA">
          <w:rPr>
            <w:rStyle w:val="a7"/>
            <w:rFonts w:ascii="Arial" w:hAnsi="Arial" w:cs="Arial"/>
            <w:sz w:val="28"/>
          </w:rPr>
          <w:t>www.будьвсегдаздоров.рф</w:t>
        </w:r>
      </w:hyperlink>
    </w:p>
    <w:p w14:paraId="1B99F805" w14:textId="77777777" w:rsidR="00E52182" w:rsidRPr="00E52182" w:rsidRDefault="00E52182" w:rsidP="00E52182">
      <w:pPr>
        <w:pStyle w:val="a9"/>
        <w:rPr>
          <w:rFonts w:ascii="Arial" w:hAnsi="Arial" w:cs="Arial"/>
          <w:color w:val="000000" w:themeColor="text1"/>
          <w:sz w:val="28"/>
        </w:rPr>
      </w:pPr>
    </w:p>
    <w:p w14:paraId="2B20ADF8" w14:textId="4E77A5F1" w:rsidR="00D457C0" w:rsidRPr="00B62CF2" w:rsidRDefault="00D457C0" w:rsidP="00D457C0">
      <w:pPr>
        <w:pStyle w:val="a9"/>
        <w:numPr>
          <w:ilvl w:val="0"/>
          <w:numId w:val="15"/>
        </w:numPr>
        <w:spacing w:after="0" w:line="240" w:lineRule="auto"/>
        <w:ind w:left="709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>Оплатить членские взносы, согласно выбранному и соответствующему Вам статусу</w:t>
      </w:r>
      <w:r w:rsidRPr="00B62CF2">
        <w:rPr>
          <w:rFonts w:ascii="Arial" w:hAnsi="Arial" w:cs="Arial"/>
          <w:color w:val="000000" w:themeColor="text1"/>
          <w:sz w:val="28"/>
        </w:rPr>
        <w:t xml:space="preserve">. </w:t>
      </w:r>
    </w:p>
    <w:bookmarkEnd w:id="6"/>
    <w:p w14:paraId="08ED11A3" w14:textId="1248E126" w:rsidR="00AB79BE" w:rsidRDefault="00944A74" w:rsidP="00581375">
      <w:pPr>
        <w:spacing w:line="240" w:lineRule="auto"/>
        <w:rPr>
          <w:rFonts w:ascii="Molot" w:hAnsi="Molot" w:cs="Arial"/>
          <w:color w:val="00B050"/>
          <w:sz w:val="40"/>
        </w:rPr>
      </w:pPr>
      <w:r w:rsidRPr="00E52182">
        <w:rPr>
          <w:rFonts w:ascii="Arial" w:hAnsi="Arial" w:cs="Arial"/>
          <w:color w:val="000000" w:themeColor="text1"/>
          <w:sz w:val="28"/>
        </w:rPr>
        <w:br w:type="page"/>
      </w:r>
      <w:bookmarkStart w:id="7" w:name="_Hlk525740833"/>
      <w:r w:rsidR="0061512B" w:rsidRPr="008D47C0">
        <w:rPr>
          <w:rFonts w:ascii="Molot" w:hAnsi="Molot" w:cs="Arial"/>
          <w:color w:val="00B050"/>
          <w:sz w:val="40"/>
        </w:rPr>
        <w:lastRenderedPageBreak/>
        <w:t>ЧЛЕНСКИЕ ВЗНОСЫ</w:t>
      </w:r>
    </w:p>
    <w:p w14:paraId="0105872A" w14:textId="54D03668" w:rsidR="00944A74" w:rsidRPr="00B62CF2" w:rsidRDefault="00944A74" w:rsidP="00581375">
      <w:pPr>
        <w:spacing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Членские взносы необходимы для того, чтобы наша организация успешно реализовывала и решала стоящие перед нами задачи. Крайне сложно сделать хороший проект на одном энтузиазме. Денежные средства нужны в том числе для обеспечения административной работы. Мы верим в нашу миссию, поэтому будем делать все, чтобы наши идеи воплощались в жизнь</w:t>
      </w:r>
      <w:r w:rsidR="00613FC8" w:rsidRPr="00B62CF2">
        <w:rPr>
          <w:rFonts w:ascii="Arial" w:hAnsi="Arial" w:cs="Arial"/>
          <w:color w:val="000000" w:themeColor="text1"/>
          <w:sz w:val="28"/>
        </w:rPr>
        <w:t xml:space="preserve">, а наше движение ширилось и развивалась. Все полученные средства помогут нашей организации добиваться </w:t>
      </w:r>
      <w:r w:rsidR="00B62CF2" w:rsidRPr="00B62CF2">
        <w:rPr>
          <w:rFonts w:ascii="Arial" w:hAnsi="Arial" w:cs="Arial"/>
          <w:color w:val="000000" w:themeColor="text1"/>
          <w:sz w:val="28"/>
        </w:rPr>
        <w:t>поставленных</w:t>
      </w:r>
      <w:r w:rsidR="00613FC8" w:rsidRPr="00B62CF2">
        <w:rPr>
          <w:rFonts w:ascii="Arial" w:hAnsi="Arial" w:cs="Arial"/>
          <w:color w:val="000000" w:themeColor="text1"/>
          <w:sz w:val="28"/>
        </w:rPr>
        <w:t xml:space="preserve"> целей и вместе с Вами расти</w:t>
      </w:r>
      <w:r w:rsidR="00B62CF2" w:rsidRPr="00B62CF2">
        <w:rPr>
          <w:rFonts w:ascii="Arial" w:hAnsi="Arial" w:cs="Arial"/>
          <w:color w:val="000000" w:themeColor="text1"/>
          <w:sz w:val="28"/>
        </w:rPr>
        <w:t xml:space="preserve">, </w:t>
      </w:r>
      <w:r w:rsidR="00613FC8" w:rsidRPr="00B62CF2">
        <w:rPr>
          <w:rFonts w:ascii="Arial" w:hAnsi="Arial" w:cs="Arial"/>
          <w:color w:val="000000" w:themeColor="text1"/>
          <w:sz w:val="28"/>
        </w:rPr>
        <w:t>быть здоровыми</w:t>
      </w:r>
      <w:r w:rsidR="00B62CF2" w:rsidRPr="00B62CF2">
        <w:rPr>
          <w:rFonts w:ascii="Arial" w:hAnsi="Arial" w:cs="Arial"/>
          <w:color w:val="000000" w:themeColor="text1"/>
          <w:sz w:val="28"/>
        </w:rPr>
        <w:t xml:space="preserve"> и </w:t>
      </w:r>
      <w:r w:rsidR="00613FC8" w:rsidRPr="00B62CF2">
        <w:rPr>
          <w:rFonts w:ascii="Arial" w:hAnsi="Arial" w:cs="Arial"/>
          <w:color w:val="000000" w:themeColor="text1"/>
          <w:sz w:val="28"/>
        </w:rPr>
        <w:t>счастливыми!</w:t>
      </w:r>
    </w:p>
    <w:p w14:paraId="30473A28" w14:textId="5E87B97B" w:rsidR="00126A8D" w:rsidRPr="008D47C0" w:rsidRDefault="00126A8D" w:rsidP="00581375">
      <w:pPr>
        <w:spacing w:line="240" w:lineRule="auto"/>
        <w:rPr>
          <w:rFonts w:ascii="Molot" w:hAnsi="Molot" w:cs="Arial"/>
          <w:color w:val="000000" w:themeColor="text1"/>
          <w:sz w:val="32"/>
        </w:rPr>
      </w:pPr>
      <w:r w:rsidRPr="008D47C0">
        <w:rPr>
          <w:rFonts w:ascii="Molot" w:hAnsi="Molot" w:cs="Arial"/>
          <w:color w:val="000000" w:themeColor="text1"/>
          <w:sz w:val="32"/>
        </w:rPr>
        <w:t xml:space="preserve">Частное лицо </w:t>
      </w:r>
    </w:p>
    <w:p w14:paraId="1DDEE1AA" w14:textId="4236DDAE" w:rsidR="00AD7C39" w:rsidRDefault="00126A8D" w:rsidP="00AD7C39">
      <w:pPr>
        <w:pStyle w:val="a9"/>
        <w:numPr>
          <w:ilvl w:val="0"/>
          <w:numId w:val="12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EE5EFF">
        <w:rPr>
          <w:rFonts w:ascii="Arial" w:hAnsi="Arial" w:cs="Arial"/>
          <w:b/>
          <w:color w:val="FF0000"/>
          <w:sz w:val="28"/>
        </w:rPr>
        <w:t>Бесплатн</w:t>
      </w:r>
      <w:r w:rsidR="00EE5EFF">
        <w:rPr>
          <w:rFonts w:ascii="Arial" w:hAnsi="Arial" w:cs="Arial"/>
          <w:b/>
          <w:color w:val="FF0000"/>
          <w:sz w:val="28"/>
        </w:rPr>
        <w:t>ое членство</w:t>
      </w:r>
      <w:r w:rsidR="00AD7C39" w:rsidRPr="00EE5EFF">
        <w:rPr>
          <w:rFonts w:ascii="Arial" w:hAnsi="Arial" w:cs="Arial"/>
          <w:color w:val="FF0000"/>
          <w:sz w:val="28"/>
        </w:rPr>
        <w:t xml:space="preserve"> </w:t>
      </w:r>
      <w:r w:rsidR="00EE5EFF">
        <w:rPr>
          <w:rFonts w:ascii="Arial" w:hAnsi="Arial" w:cs="Arial"/>
          <w:color w:val="000000" w:themeColor="text1"/>
          <w:sz w:val="28"/>
        </w:rPr>
        <w:t>на один год</w:t>
      </w:r>
      <w:r w:rsidR="00AD7C39">
        <w:rPr>
          <w:rFonts w:ascii="Arial" w:hAnsi="Arial" w:cs="Arial"/>
          <w:color w:val="000000" w:themeColor="text1"/>
          <w:sz w:val="28"/>
        </w:rPr>
        <w:t xml:space="preserve"> </w:t>
      </w:r>
      <w:r w:rsidR="00AD7C39" w:rsidRPr="00EE5EFF">
        <w:rPr>
          <w:rFonts w:ascii="Arial" w:hAnsi="Arial" w:cs="Arial"/>
          <w:b/>
          <w:color w:val="FF0000"/>
          <w:sz w:val="28"/>
        </w:rPr>
        <w:t>для малообеспеченных семей</w:t>
      </w:r>
      <w:r w:rsidR="00EE5EFF">
        <w:rPr>
          <w:rFonts w:ascii="Arial" w:hAnsi="Arial" w:cs="Arial"/>
          <w:color w:val="000000" w:themeColor="text1"/>
          <w:sz w:val="28"/>
        </w:rPr>
        <w:t>.</w:t>
      </w:r>
      <w:r w:rsidR="00AD7C39">
        <w:rPr>
          <w:rFonts w:ascii="Arial" w:hAnsi="Arial" w:cs="Arial"/>
          <w:color w:val="000000" w:themeColor="text1"/>
          <w:sz w:val="28"/>
        </w:rPr>
        <w:t xml:space="preserve"> </w:t>
      </w:r>
      <w:r w:rsidR="00EE5EFF">
        <w:rPr>
          <w:rFonts w:ascii="Arial" w:hAnsi="Arial" w:cs="Arial"/>
          <w:color w:val="000000" w:themeColor="text1"/>
          <w:sz w:val="28"/>
        </w:rPr>
        <w:t>В</w:t>
      </w:r>
      <w:r w:rsidR="00AD7C39">
        <w:rPr>
          <w:rFonts w:ascii="Arial" w:hAnsi="Arial" w:cs="Arial"/>
          <w:color w:val="000000" w:themeColor="text1"/>
          <w:sz w:val="28"/>
        </w:rPr>
        <w:t xml:space="preserve">ы можете получить все привилегии члена клуба, если заплатите единоразово </w:t>
      </w:r>
      <w:r w:rsidR="00AD7C39" w:rsidRPr="00B62CF2">
        <w:rPr>
          <w:rFonts w:ascii="Arial" w:hAnsi="Arial" w:cs="Arial"/>
          <w:color w:val="000000" w:themeColor="text1"/>
          <w:sz w:val="28"/>
        </w:rPr>
        <w:t xml:space="preserve">вступительный взнос – </w:t>
      </w:r>
      <w:r w:rsidR="00AD7C39">
        <w:rPr>
          <w:rFonts w:ascii="Arial" w:hAnsi="Arial" w:cs="Arial"/>
          <w:color w:val="000000" w:themeColor="text1"/>
          <w:sz w:val="28"/>
        </w:rPr>
        <w:t>3</w:t>
      </w:r>
      <w:r w:rsidR="00AD7C39" w:rsidRPr="00B62CF2">
        <w:rPr>
          <w:rFonts w:ascii="Arial" w:hAnsi="Arial" w:cs="Arial"/>
          <w:color w:val="000000" w:themeColor="text1"/>
          <w:sz w:val="28"/>
        </w:rPr>
        <w:t>00 рублей.</w:t>
      </w:r>
    </w:p>
    <w:p w14:paraId="7E8BC9A8" w14:textId="33D0D1C8" w:rsidR="00126A8D" w:rsidRDefault="00EE5EFF" w:rsidP="00581375">
      <w:pPr>
        <w:pStyle w:val="a9"/>
        <w:numPr>
          <w:ilvl w:val="0"/>
          <w:numId w:val="12"/>
        </w:numPr>
        <w:spacing w:line="240" w:lineRule="auto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 xml:space="preserve">Платное членство. </w:t>
      </w:r>
      <w:r w:rsidR="00AD7C39">
        <w:rPr>
          <w:rFonts w:ascii="Arial" w:hAnsi="Arial" w:cs="Arial"/>
          <w:color w:val="000000" w:themeColor="text1"/>
          <w:sz w:val="28"/>
        </w:rPr>
        <w:t xml:space="preserve">Ежегодный членский взнос - </w:t>
      </w:r>
      <w:r w:rsidR="00FA7BC0" w:rsidRPr="00B62CF2">
        <w:rPr>
          <w:rFonts w:ascii="Arial" w:hAnsi="Arial" w:cs="Arial"/>
          <w:color w:val="000000" w:themeColor="text1"/>
          <w:sz w:val="28"/>
        </w:rPr>
        <w:t>1000 р</w:t>
      </w:r>
      <w:r w:rsidR="00AD7C39">
        <w:rPr>
          <w:rFonts w:ascii="Arial" w:hAnsi="Arial" w:cs="Arial"/>
          <w:color w:val="000000" w:themeColor="text1"/>
          <w:sz w:val="28"/>
        </w:rPr>
        <w:t>ублей</w:t>
      </w:r>
      <w:r w:rsidR="00FA7BC0" w:rsidRPr="00B62CF2">
        <w:rPr>
          <w:rFonts w:ascii="Arial" w:hAnsi="Arial" w:cs="Arial"/>
          <w:color w:val="000000" w:themeColor="text1"/>
          <w:sz w:val="28"/>
        </w:rPr>
        <w:t xml:space="preserve">, </w:t>
      </w:r>
      <w:r w:rsidR="00AD7C39">
        <w:rPr>
          <w:rFonts w:ascii="Arial" w:hAnsi="Arial" w:cs="Arial"/>
          <w:color w:val="000000" w:themeColor="text1"/>
          <w:sz w:val="28"/>
        </w:rPr>
        <w:t xml:space="preserve">единоразовый </w:t>
      </w:r>
      <w:r w:rsidR="00FA7BC0" w:rsidRPr="00B62CF2">
        <w:rPr>
          <w:rFonts w:ascii="Arial" w:hAnsi="Arial" w:cs="Arial"/>
          <w:color w:val="000000" w:themeColor="text1"/>
          <w:sz w:val="28"/>
        </w:rPr>
        <w:t>вступительный взнос – 600 рублей.</w:t>
      </w:r>
    </w:p>
    <w:p w14:paraId="18C1F7AE" w14:textId="53D5762C" w:rsidR="00AD7C39" w:rsidRPr="008D47C0" w:rsidRDefault="00AD7C39" w:rsidP="00581375">
      <w:pPr>
        <w:spacing w:line="240" w:lineRule="auto"/>
        <w:rPr>
          <w:rFonts w:ascii="Molot" w:hAnsi="Molot" w:cs="Arial"/>
          <w:color w:val="000000" w:themeColor="text1"/>
          <w:sz w:val="32"/>
        </w:rPr>
      </w:pPr>
      <w:r w:rsidRPr="008D47C0">
        <w:rPr>
          <w:rFonts w:ascii="Molot" w:hAnsi="Molot" w:cs="Arial"/>
          <w:color w:val="000000" w:themeColor="text1"/>
          <w:sz w:val="32"/>
        </w:rPr>
        <w:t>Семья</w:t>
      </w:r>
    </w:p>
    <w:p w14:paraId="4C9EB10A" w14:textId="3D6C997B" w:rsidR="00AD7C39" w:rsidRPr="00AD7C39" w:rsidRDefault="00AD7C39" w:rsidP="00AD7C39">
      <w:pPr>
        <w:pStyle w:val="a9"/>
        <w:numPr>
          <w:ilvl w:val="0"/>
          <w:numId w:val="12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AD7C39">
        <w:rPr>
          <w:rFonts w:ascii="Arial" w:hAnsi="Arial" w:cs="Arial"/>
          <w:color w:val="000000" w:themeColor="text1"/>
          <w:sz w:val="28"/>
        </w:rPr>
        <w:t xml:space="preserve">Если один из родителей </w:t>
      </w:r>
      <w:r>
        <w:rPr>
          <w:rFonts w:ascii="Arial" w:hAnsi="Arial" w:cs="Arial"/>
          <w:color w:val="000000" w:themeColor="text1"/>
          <w:sz w:val="28"/>
        </w:rPr>
        <w:t>становится членом ОО и оплатил членские взносы</w:t>
      </w:r>
      <w:r w:rsidRPr="00AD7C39">
        <w:rPr>
          <w:rFonts w:ascii="Arial" w:hAnsi="Arial" w:cs="Arial"/>
          <w:color w:val="000000" w:themeColor="text1"/>
          <w:sz w:val="28"/>
        </w:rPr>
        <w:t xml:space="preserve">, как частное лицо, то 1 ребенок получает членство </w:t>
      </w:r>
      <w:r w:rsidRPr="00AD7C39">
        <w:rPr>
          <w:rFonts w:ascii="Arial" w:hAnsi="Arial" w:cs="Arial"/>
          <w:b/>
          <w:color w:val="FF0000"/>
          <w:sz w:val="28"/>
        </w:rPr>
        <w:t>- БЕСПЛАТНО</w:t>
      </w:r>
    </w:p>
    <w:p w14:paraId="0CEF2C4F" w14:textId="0F665A0B" w:rsidR="00AD7C39" w:rsidRPr="00AD7C39" w:rsidRDefault="00AD7C39" w:rsidP="00581375">
      <w:pPr>
        <w:pStyle w:val="a9"/>
        <w:numPr>
          <w:ilvl w:val="0"/>
          <w:numId w:val="12"/>
        </w:numPr>
        <w:spacing w:line="240" w:lineRule="auto"/>
        <w:rPr>
          <w:rFonts w:ascii="Arial" w:hAnsi="Arial" w:cs="Arial"/>
          <w:color w:val="000000" w:themeColor="text1"/>
          <w:sz w:val="28"/>
        </w:rPr>
      </w:pPr>
      <w:r w:rsidRPr="00AD7C39">
        <w:rPr>
          <w:rFonts w:ascii="Arial" w:hAnsi="Arial" w:cs="Arial"/>
          <w:color w:val="000000" w:themeColor="text1"/>
          <w:sz w:val="28"/>
        </w:rPr>
        <w:t xml:space="preserve">Если два родителя </w:t>
      </w:r>
      <w:r w:rsidR="00EE5EFF">
        <w:rPr>
          <w:rFonts w:ascii="Arial" w:hAnsi="Arial" w:cs="Arial"/>
          <w:color w:val="000000" w:themeColor="text1"/>
          <w:sz w:val="28"/>
        </w:rPr>
        <w:t>становятся членами ОО и оплатили членские взносы</w:t>
      </w:r>
      <w:r w:rsidRPr="00AD7C39">
        <w:rPr>
          <w:rFonts w:ascii="Arial" w:hAnsi="Arial" w:cs="Arial"/>
          <w:color w:val="000000" w:themeColor="text1"/>
          <w:sz w:val="28"/>
        </w:rPr>
        <w:t>, как частн</w:t>
      </w:r>
      <w:r w:rsidR="00EE5EFF">
        <w:rPr>
          <w:rFonts w:ascii="Arial" w:hAnsi="Arial" w:cs="Arial"/>
          <w:color w:val="000000" w:themeColor="text1"/>
          <w:sz w:val="28"/>
        </w:rPr>
        <w:t>ые</w:t>
      </w:r>
      <w:r w:rsidRPr="00AD7C39">
        <w:rPr>
          <w:rFonts w:ascii="Arial" w:hAnsi="Arial" w:cs="Arial"/>
          <w:color w:val="000000" w:themeColor="text1"/>
          <w:sz w:val="28"/>
        </w:rPr>
        <w:t xml:space="preserve"> лиц</w:t>
      </w:r>
      <w:r w:rsidR="00EE5EFF">
        <w:rPr>
          <w:rFonts w:ascii="Arial" w:hAnsi="Arial" w:cs="Arial"/>
          <w:color w:val="000000" w:themeColor="text1"/>
          <w:sz w:val="28"/>
        </w:rPr>
        <w:t>а</w:t>
      </w:r>
      <w:r w:rsidRPr="00AD7C39">
        <w:rPr>
          <w:rFonts w:ascii="Arial" w:hAnsi="Arial" w:cs="Arial"/>
          <w:color w:val="000000" w:themeColor="text1"/>
          <w:sz w:val="28"/>
        </w:rPr>
        <w:t>, то 3 ребенка получа</w:t>
      </w:r>
      <w:r w:rsidR="00EE5EFF">
        <w:rPr>
          <w:rFonts w:ascii="Arial" w:hAnsi="Arial" w:cs="Arial"/>
          <w:color w:val="000000" w:themeColor="text1"/>
          <w:sz w:val="28"/>
        </w:rPr>
        <w:t>ю</w:t>
      </w:r>
      <w:r w:rsidRPr="00AD7C39">
        <w:rPr>
          <w:rFonts w:ascii="Arial" w:hAnsi="Arial" w:cs="Arial"/>
          <w:color w:val="000000" w:themeColor="text1"/>
          <w:sz w:val="28"/>
        </w:rPr>
        <w:t xml:space="preserve">т членство </w:t>
      </w:r>
      <w:r w:rsidRPr="00AD7C39">
        <w:rPr>
          <w:rFonts w:ascii="Arial" w:hAnsi="Arial" w:cs="Arial"/>
          <w:b/>
          <w:color w:val="FF0000"/>
          <w:sz w:val="28"/>
        </w:rPr>
        <w:t>-</w:t>
      </w:r>
      <w:r w:rsidRPr="00AD7C39">
        <w:rPr>
          <w:rFonts w:ascii="Arial" w:hAnsi="Arial" w:cs="Arial"/>
          <w:color w:val="000000" w:themeColor="text1"/>
          <w:sz w:val="28"/>
        </w:rPr>
        <w:t xml:space="preserve"> </w:t>
      </w:r>
      <w:r w:rsidRPr="00AD7C39">
        <w:rPr>
          <w:rFonts w:ascii="Arial" w:hAnsi="Arial" w:cs="Arial"/>
          <w:b/>
          <w:color w:val="FF0000"/>
          <w:sz w:val="28"/>
        </w:rPr>
        <w:t>БЕСПЛАТНО</w:t>
      </w:r>
    </w:p>
    <w:p w14:paraId="53C43801" w14:textId="5DF2BEC5" w:rsidR="00126A8D" w:rsidRPr="008D47C0" w:rsidRDefault="00126A8D" w:rsidP="00581375">
      <w:pPr>
        <w:spacing w:line="240" w:lineRule="auto"/>
        <w:rPr>
          <w:rFonts w:ascii="Molot" w:hAnsi="Molot" w:cs="Arial"/>
          <w:color w:val="000000" w:themeColor="text1"/>
          <w:sz w:val="32"/>
        </w:rPr>
      </w:pPr>
      <w:r w:rsidRPr="008D47C0">
        <w:rPr>
          <w:rFonts w:ascii="Molot" w:hAnsi="Molot" w:cs="Arial"/>
          <w:color w:val="000000" w:themeColor="text1"/>
          <w:sz w:val="32"/>
        </w:rPr>
        <w:t>Тренер</w:t>
      </w:r>
      <w:r w:rsidR="00FA7BC0" w:rsidRPr="008D47C0">
        <w:rPr>
          <w:rFonts w:ascii="Molot" w:hAnsi="Molot" w:cs="Arial"/>
          <w:color w:val="000000" w:themeColor="text1"/>
          <w:sz w:val="32"/>
        </w:rPr>
        <w:t>ы</w:t>
      </w:r>
      <w:r w:rsidRPr="008D47C0">
        <w:rPr>
          <w:rFonts w:ascii="Molot" w:hAnsi="Molot" w:cs="Arial"/>
          <w:color w:val="000000" w:themeColor="text1"/>
          <w:sz w:val="32"/>
        </w:rPr>
        <w:t>, Секци</w:t>
      </w:r>
      <w:r w:rsidR="00FA7BC0" w:rsidRPr="008D47C0">
        <w:rPr>
          <w:rFonts w:ascii="Molot" w:hAnsi="Molot" w:cs="Arial"/>
          <w:color w:val="000000" w:themeColor="text1"/>
          <w:sz w:val="32"/>
        </w:rPr>
        <w:t>и</w:t>
      </w:r>
      <w:r w:rsidRPr="008D47C0">
        <w:rPr>
          <w:rFonts w:ascii="Molot" w:hAnsi="Molot" w:cs="Arial"/>
          <w:color w:val="000000" w:themeColor="text1"/>
          <w:sz w:val="32"/>
        </w:rPr>
        <w:t>, Клуб</w:t>
      </w:r>
      <w:r w:rsidR="00FA7BC0" w:rsidRPr="008D47C0">
        <w:rPr>
          <w:rFonts w:ascii="Molot" w:hAnsi="Molot" w:cs="Arial"/>
          <w:color w:val="000000" w:themeColor="text1"/>
          <w:sz w:val="32"/>
        </w:rPr>
        <w:t>ы</w:t>
      </w:r>
    </w:p>
    <w:p w14:paraId="29A54F83" w14:textId="77777777" w:rsidR="00126A8D" w:rsidRPr="00B62CF2" w:rsidRDefault="00126A8D" w:rsidP="00B62CF2">
      <w:pPr>
        <w:pStyle w:val="a9"/>
        <w:numPr>
          <w:ilvl w:val="0"/>
          <w:numId w:val="18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Тренер, секция – 2000 р. в год</w:t>
      </w:r>
      <w:r w:rsidR="00FA7BC0" w:rsidRPr="00B62CF2">
        <w:rPr>
          <w:rFonts w:ascii="Arial" w:hAnsi="Arial" w:cs="Arial"/>
          <w:color w:val="000000" w:themeColor="text1"/>
          <w:sz w:val="28"/>
        </w:rPr>
        <w:t>, вступительный взноса – 1 000 рублей.</w:t>
      </w:r>
    </w:p>
    <w:p w14:paraId="45E82390" w14:textId="77777777" w:rsidR="00FA7BC0" w:rsidRPr="00B62CF2" w:rsidRDefault="00126A8D" w:rsidP="00B62CF2">
      <w:pPr>
        <w:pStyle w:val="a9"/>
        <w:numPr>
          <w:ilvl w:val="0"/>
          <w:numId w:val="18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Клуб 2-3 тренера – 3 000 р. в год.</w:t>
      </w:r>
      <w:r w:rsidR="00FA7BC0" w:rsidRPr="00B62CF2">
        <w:rPr>
          <w:rFonts w:ascii="Arial" w:hAnsi="Arial" w:cs="Arial"/>
          <w:color w:val="000000" w:themeColor="text1"/>
          <w:sz w:val="28"/>
        </w:rPr>
        <w:t xml:space="preserve"> вступительный взноса – 1 500 рублей.</w:t>
      </w:r>
    </w:p>
    <w:p w14:paraId="228E608D" w14:textId="28D9FD30" w:rsidR="00944A74" w:rsidRDefault="00126A8D" w:rsidP="00B62CF2">
      <w:pPr>
        <w:pStyle w:val="a9"/>
        <w:numPr>
          <w:ilvl w:val="0"/>
          <w:numId w:val="18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Центр</w:t>
      </w:r>
      <w:r w:rsidR="008A0A90">
        <w:rPr>
          <w:rFonts w:ascii="Arial" w:hAnsi="Arial" w:cs="Arial"/>
          <w:color w:val="000000" w:themeColor="text1"/>
          <w:sz w:val="28"/>
        </w:rPr>
        <w:t xml:space="preserve"> -</w:t>
      </w:r>
      <w:r w:rsidRPr="00B62CF2">
        <w:rPr>
          <w:rFonts w:ascii="Arial" w:hAnsi="Arial" w:cs="Arial"/>
          <w:color w:val="000000" w:themeColor="text1"/>
          <w:sz w:val="28"/>
        </w:rPr>
        <w:t xml:space="preserve"> 4</w:t>
      </w:r>
      <w:r w:rsidR="008A0A90">
        <w:rPr>
          <w:rFonts w:ascii="Arial" w:hAnsi="Arial" w:cs="Arial"/>
          <w:color w:val="000000" w:themeColor="text1"/>
          <w:sz w:val="28"/>
        </w:rPr>
        <w:t xml:space="preserve"> и </w:t>
      </w:r>
      <w:r w:rsidRPr="00B62CF2">
        <w:rPr>
          <w:rFonts w:ascii="Arial" w:hAnsi="Arial" w:cs="Arial"/>
          <w:color w:val="000000" w:themeColor="text1"/>
          <w:sz w:val="28"/>
        </w:rPr>
        <w:t>более направлений – 5 000 р. в год</w:t>
      </w:r>
    </w:p>
    <w:p w14:paraId="75A93662" w14:textId="3EDD97A7" w:rsidR="00126A8D" w:rsidRPr="00AD7C39" w:rsidRDefault="00AD7C39" w:rsidP="002A0B81">
      <w:pPr>
        <w:pStyle w:val="a9"/>
        <w:numPr>
          <w:ilvl w:val="0"/>
          <w:numId w:val="18"/>
        </w:numPr>
        <w:spacing w:after="0" w:line="240" w:lineRule="auto"/>
        <w:rPr>
          <w:rFonts w:ascii="Arial" w:hAnsi="Arial" w:cs="Arial"/>
          <w:color w:val="000000" w:themeColor="text1"/>
          <w:sz w:val="32"/>
        </w:rPr>
      </w:pPr>
      <w:r w:rsidRPr="00AD7C39">
        <w:rPr>
          <w:rFonts w:ascii="Arial" w:hAnsi="Arial" w:cs="Arial"/>
          <w:color w:val="000000" w:themeColor="text1"/>
          <w:sz w:val="28"/>
        </w:rPr>
        <w:t>Если тренер стал членом Общественной организации</w:t>
      </w:r>
      <w:r>
        <w:rPr>
          <w:rFonts w:ascii="Arial" w:hAnsi="Arial" w:cs="Arial"/>
          <w:color w:val="000000" w:themeColor="text1"/>
          <w:sz w:val="28"/>
        </w:rPr>
        <w:t xml:space="preserve"> и оплатил членские взносы за год</w:t>
      </w:r>
      <w:r w:rsidRPr="00AD7C39">
        <w:rPr>
          <w:rFonts w:ascii="Arial" w:hAnsi="Arial" w:cs="Arial"/>
          <w:color w:val="000000" w:themeColor="text1"/>
          <w:sz w:val="28"/>
        </w:rPr>
        <w:t xml:space="preserve">, то все воспитанники тренера на текущий момент приобретают право </w:t>
      </w:r>
      <w:r>
        <w:rPr>
          <w:rFonts w:ascii="Arial" w:hAnsi="Arial" w:cs="Arial"/>
          <w:color w:val="000000" w:themeColor="text1"/>
          <w:sz w:val="28"/>
        </w:rPr>
        <w:t>получить скидку в размере 30% от ежегодного взноса и 20% от вступительного взноса при вступлении в общественную организацию.</w:t>
      </w:r>
    </w:p>
    <w:p w14:paraId="782DAC42" w14:textId="77777777" w:rsidR="00AD7C39" w:rsidRDefault="00AD7C39" w:rsidP="00AB79BE">
      <w:pPr>
        <w:spacing w:after="0" w:line="240" w:lineRule="auto"/>
        <w:rPr>
          <w:rFonts w:ascii="Arial" w:hAnsi="Arial" w:cs="Arial"/>
          <w:b/>
          <w:color w:val="000000" w:themeColor="text1"/>
          <w:sz w:val="32"/>
        </w:rPr>
      </w:pPr>
    </w:p>
    <w:p w14:paraId="1641ED89" w14:textId="77777777" w:rsidR="00C0541E" w:rsidRDefault="00C0541E" w:rsidP="00AB79BE">
      <w:pPr>
        <w:spacing w:after="0" w:line="240" w:lineRule="auto"/>
        <w:rPr>
          <w:rFonts w:ascii="Molot" w:hAnsi="Molot" w:cs="Arial"/>
          <w:color w:val="000000" w:themeColor="text1"/>
          <w:sz w:val="32"/>
        </w:rPr>
      </w:pPr>
    </w:p>
    <w:p w14:paraId="609AC48B" w14:textId="77777777" w:rsidR="00C0541E" w:rsidRDefault="00C0541E" w:rsidP="00AB79BE">
      <w:pPr>
        <w:spacing w:after="0" w:line="240" w:lineRule="auto"/>
        <w:rPr>
          <w:rFonts w:ascii="Molot" w:hAnsi="Molot" w:cs="Arial"/>
          <w:color w:val="000000" w:themeColor="text1"/>
          <w:sz w:val="32"/>
        </w:rPr>
      </w:pPr>
    </w:p>
    <w:p w14:paraId="77983D17" w14:textId="7A4267F3" w:rsidR="00126A8D" w:rsidRPr="008D47C0" w:rsidRDefault="00126A8D" w:rsidP="00AB79BE">
      <w:pPr>
        <w:spacing w:after="0" w:line="240" w:lineRule="auto"/>
        <w:rPr>
          <w:rFonts w:ascii="Molot" w:hAnsi="Molot" w:cs="Arial"/>
          <w:color w:val="000000" w:themeColor="text1"/>
          <w:sz w:val="32"/>
        </w:rPr>
      </w:pPr>
      <w:r w:rsidRPr="008D47C0">
        <w:rPr>
          <w:rFonts w:ascii="Molot" w:hAnsi="Molot" w:cs="Arial"/>
          <w:color w:val="000000" w:themeColor="text1"/>
          <w:sz w:val="32"/>
        </w:rPr>
        <w:lastRenderedPageBreak/>
        <w:t>Организаци</w:t>
      </w:r>
      <w:r w:rsidR="00EE5EFF" w:rsidRPr="008D47C0">
        <w:rPr>
          <w:rFonts w:ascii="Molot" w:hAnsi="Molot" w:cs="Arial"/>
          <w:color w:val="000000" w:themeColor="text1"/>
          <w:sz w:val="32"/>
        </w:rPr>
        <w:t>я</w:t>
      </w:r>
    </w:p>
    <w:p w14:paraId="5EC8F833" w14:textId="77777777" w:rsidR="00944A74" w:rsidRPr="00B62CF2" w:rsidRDefault="00944A74" w:rsidP="00AB79BE">
      <w:pPr>
        <w:spacing w:after="0" w:line="240" w:lineRule="auto"/>
        <w:rPr>
          <w:rFonts w:ascii="Arial" w:hAnsi="Arial" w:cs="Arial"/>
          <w:color w:val="000000" w:themeColor="text1"/>
          <w:sz w:val="32"/>
        </w:rPr>
      </w:pPr>
    </w:p>
    <w:p w14:paraId="266CA659" w14:textId="665B3EB0" w:rsidR="00126A8D" w:rsidRPr="00B62CF2" w:rsidRDefault="00126A8D" w:rsidP="00AB79BE">
      <w:pPr>
        <w:pStyle w:val="a9"/>
        <w:numPr>
          <w:ilvl w:val="0"/>
          <w:numId w:val="9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Коммерческая фирма – 5 000 р. в год.</w:t>
      </w:r>
      <w:r w:rsidR="00FA7BC0" w:rsidRPr="00B62CF2">
        <w:rPr>
          <w:rFonts w:ascii="Arial" w:hAnsi="Arial" w:cs="Arial"/>
          <w:color w:val="000000" w:themeColor="text1"/>
          <w:sz w:val="28"/>
        </w:rPr>
        <w:t xml:space="preserve"> вступительный взнос – 2 500 рублей.</w:t>
      </w:r>
    </w:p>
    <w:p w14:paraId="31367C13" w14:textId="3176B9C8" w:rsidR="00126A8D" w:rsidRPr="00B62CF2" w:rsidRDefault="00126A8D" w:rsidP="00AB79BE">
      <w:pPr>
        <w:pStyle w:val="a9"/>
        <w:numPr>
          <w:ilvl w:val="0"/>
          <w:numId w:val="9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 xml:space="preserve">Государственная, муниципальная спортивная или оздоровительная организация – </w:t>
      </w:r>
      <w:r w:rsidR="004B25CF" w:rsidRPr="00AD7C39">
        <w:rPr>
          <w:rFonts w:ascii="Arial" w:hAnsi="Arial" w:cs="Arial"/>
          <w:b/>
          <w:color w:val="FF0000"/>
          <w:sz w:val="28"/>
        </w:rPr>
        <w:t>БЕСПЛАТНО</w:t>
      </w:r>
    </w:p>
    <w:bookmarkEnd w:id="7"/>
    <w:p w14:paraId="1242B348" w14:textId="77777777" w:rsidR="000F65E1" w:rsidRPr="00B62CF2" w:rsidRDefault="0000094B" w:rsidP="000F65E1">
      <w:pPr>
        <w:rPr>
          <w:rFonts w:ascii="Arial" w:hAnsi="Arial" w:cs="Arial"/>
          <w:color w:val="000000" w:themeColor="text1"/>
          <w:sz w:val="32"/>
        </w:rPr>
      </w:pPr>
      <w:r w:rsidRPr="00B62CF2">
        <w:rPr>
          <w:rFonts w:ascii="Arial" w:hAnsi="Arial" w:cs="Arial"/>
          <w:color w:val="000000" w:themeColor="text1"/>
          <w:sz w:val="32"/>
        </w:rPr>
        <w:br w:type="page"/>
      </w:r>
    </w:p>
    <w:p w14:paraId="479D6337" w14:textId="1B75F7A5" w:rsidR="007B1EA4" w:rsidRPr="008D47C0" w:rsidRDefault="007B1EA4" w:rsidP="008D47C0">
      <w:pPr>
        <w:spacing w:after="0" w:line="240" w:lineRule="auto"/>
        <w:rPr>
          <w:rFonts w:ascii="Molot" w:hAnsi="Molot" w:cs="Arial"/>
          <w:color w:val="00B050"/>
          <w:sz w:val="40"/>
        </w:rPr>
      </w:pPr>
      <w:bookmarkStart w:id="8" w:name="_Hlk525731442"/>
      <w:r w:rsidRPr="008D47C0">
        <w:rPr>
          <w:rFonts w:ascii="Molot" w:hAnsi="Molot" w:cs="Arial"/>
          <w:color w:val="00B050"/>
          <w:sz w:val="40"/>
        </w:rPr>
        <w:lastRenderedPageBreak/>
        <w:t xml:space="preserve">ЧТО ПОЛУЧАЕТ </w:t>
      </w:r>
      <w:r w:rsidR="000A0E4C" w:rsidRPr="008D47C0">
        <w:rPr>
          <w:rFonts w:ascii="Molot" w:hAnsi="Molot" w:cs="Arial"/>
          <w:color w:val="00B050"/>
          <w:sz w:val="40"/>
        </w:rPr>
        <w:t>ЧЛЕН ОБЩЕСТВЕННОЙ ОРГАНИЗАЦИИ</w:t>
      </w:r>
    </w:p>
    <w:p w14:paraId="37768EC2" w14:textId="5486408F" w:rsidR="007B1EA4" w:rsidRPr="008D47C0" w:rsidRDefault="007B1EA4" w:rsidP="00581375">
      <w:pPr>
        <w:spacing w:line="240" w:lineRule="auto"/>
        <w:rPr>
          <w:rFonts w:ascii="Molot" w:hAnsi="Molot" w:cs="Arial"/>
          <w:color w:val="000000" w:themeColor="text1"/>
          <w:sz w:val="32"/>
        </w:rPr>
      </w:pPr>
      <w:r w:rsidRPr="008D47C0">
        <w:rPr>
          <w:rFonts w:ascii="Molot" w:hAnsi="Molot" w:cs="Arial"/>
          <w:color w:val="000000" w:themeColor="text1"/>
          <w:sz w:val="32"/>
        </w:rPr>
        <w:t>Частное лицо</w:t>
      </w:r>
      <w:r w:rsidR="004B25CF">
        <w:rPr>
          <w:rFonts w:ascii="Molot" w:hAnsi="Molot" w:cs="Arial"/>
          <w:color w:val="000000" w:themeColor="text1"/>
          <w:sz w:val="32"/>
        </w:rPr>
        <w:t>, оплатив членские взносы.</w:t>
      </w:r>
      <w:r w:rsidRPr="008D47C0">
        <w:rPr>
          <w:rFonts w:ascii="Molot" w:hAnsi="Molot" w:cs="Arial"/>
          <w:color w:val="000000" w:themeColor="text1"/>
          <w:sz w:val="32"/>
        </w:rPr>
        <w:t xml:space="preserve"> </w:t>
      </w:r>
    </w:p>
    <w:p w14:paraId="6FC4980C" w14:textId="78DEDB2A" w:rsidR="007B1EA4" w:rsidRPr="007B1EA4" w:rsidRDefault="007B1EA4" w:rsidP="007B1EA4">
      <w:p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7B1EA4">
        <w:rPr>
          <w:rFonts w:ascii="Arial" w:hAnsi="Arial" w:cs="Arial"/>
          <w:color w:val="000000" w:themeColor="text1"/>
          <w:sz w:val="28"/>
        </w:rPr>
        <w:t xml:space="preserve">Звание "новичок", значок, галстук, персональную пластиковую карточку, дающую право на скидки от партнеров движения, благодарственное письмо за поддержку движения "Будь здоров", возможность роста в рамках проекта до 6 уровня и получения специальных званий: новичок, ученик, учитель, наставник, мастер, философ; книгу (брошюру) «Будь здоров, Человек!» с полезными материалами и квалификационными требования для различных уровней-рангов. Возможность получить </w:t>
      </w:r>
      <w:r>
        <w:rPr>
          <w:rFonts w:ascii="Arial" w:hAnsi="Arial" w:cs="Arial"/>
          <w:color w:val="000000" w:themeColor="text1"/>
          <w:sz w:val="28"/>
        </w:rPr>
        <w:t>статус</w:t>
      </w:r>
      <w:r w:rsidRPr="007B1EA4">
        <w:rPr>
          <w:rFonts w:ascii="Arial" w:hAnsi="Arial" w:cs="Arial"/>
          <w:color w:val="000000" w:themeColor="text1"/>
          <w:sz w:val="28"/>
        </w:rPr>
        <w:t xml:space="preserve"> Куратора и быть избранным в городской совет общественной организации.</w:t>
      </w:r>
      <w:r>
        <w:rPr>
          <w:rFonts w:ascii="Arial" w:hAnsi="Arial" w:cs="Arial"/>
          <w:color w:val="000000" w:themeColor="text1"/>
          <w:sz w:val="28"/>
        </w:rPr>
        <w:t xml:space="preserve"> </w:t>
      </w:r>
    </w:p>
    <w:bookmarkEnd w:id="8"/>
    <w:p w14:paraId="4F8A2880" w14:textId="22DF3710" w:rsidR="007B1EA4" w:rsidRDefault="007B1EA4" w:rsidP="007B1EA4">
      <w:pPr>
        <w:spacing w:after="0" w:line="240" w:lineRule="auto"/>
        <w:rPr>
          <w:rFonts w:ascii="Arial" w:hAnsi="Arial" w:cs="Arial"/>
          <w:color w:val="000000" w:themeColor="text1"/>
          <w:sz w:val="28"/>
        </w:rPr>
      </w:pPr>
    </w:p>
    <w:p w14:paraId="366002DB" w14:textId="77777777" w:rsidR="004B25CF" w:rsidRDefault="007B1EA4" w:rsidP="00581375">
      <w:pPr>
        <w:spacing w:line="240" w:lineRule="auto"/>
        <w:rPr>
          <w:rFonts w:ascii="Molot" w:hAnsi="Molot" w:cs="Arial"/>
          <w:color w:val="000000" w:themeColor="text1"/>
          <w:sz w:val="32"/>
        </w:rPr>
      </w:pPr>
      <w:bookmarkStart w:id="9" w:name="_Hlk525732221"/>
      <w:r w:rsidRPr="008D47C0">
        <w:rPr>
          <w:rFonts w:ascii="Molot" w:hAnsi="Molot" w:cs="Arial"/>
          <w:color w:val="000000" w:themeColor="text1"/>
          <w:sz w:val="32"/>
        </w:rPr>
        <w:t>Тренер</w:t>
      </w:r>
      <w:r w:rsidR="004B25CF">
        <w:rPr>
          <w:rFonts w:ascii="Molot" w:hAnsi="Molot" w:cs="Arial"/>
          <w:color w:val="000000" w:themeColor="text1"/>
          <w:sz w:val="32"/>
        </w:rPr>
        <w:t>, оплатив членские взносы.</w:t>
      </w:r>
      <w:r w:rsidR="004B25CF" w:rsidRPr="008D47C0">
        <w:rPr>
          <w:rFonts w:ascii="Molot" w:hAnsi="Molot" w:cs="Arial"/>
          <w:color w:val="000000" w:themeColor="text1"/>
          <w:sz w:val="32"/>
        </w:rPr>
        <w:t xml:space="preserve"> </w:t>
      </w:r>
    </w:p>
    <w:p w14:paraId="28B33078" w14:textId="2EDF9E31" w:rsidR="007677A0" w:rsidRDefault="007B1EA4" w:rsidP="007677A0">
      <w:p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7B1EA4">
        <w:rPr>
          <w:rFonts w:ascii="Arial" w:hAnsi="Arial" w:cs="Arial"/>
          <w:color w:val="000000" w:themeColor="text1"/>
          <w:sz w:val="28"/>
        </w:rPr>
        <w:t>Звание</w:t>
      </w:r>
      <w:r>
        <w:rPr>
          <w:rFonts w:ascii="Arial" w:hAnsi="Arial" w:cs="Arial"/>
          <w:color w:val="000000" w:themeColor="text1"/>
          <w:sz w:val="28"/>
        </w:rPr>
        <w:t xml:space="preserve"> «</w:t>
      </w:r>
      <w:r w:rsidR="007677A0">
        <w:rPr>
          <w:rFonts w:ascii="Arial" w:hAnsi="Arial" w:cs="Arial"/>
          <w:color w:val="000000" w:themeColor="text1"/>
          <w:sz w:val="28"/>
        </w:rPr>
        <w:t>учитель»</w:t>
      </w:r>
      <w:r w:rsidR="007677A0" w:rsidRPr="007B1EA4">
        <w:rPr>
          <w:rFonts w:ascii="Arial" w:hAnsi="Arial" w:cs="Arial"/>
          <w:color w:val="000000" w:themeColor="text1"/>
          <w:sz w:val="28"/>
        </w:rPr>
        <w:t xml:space="preserve">, значок, галстук, персональную пластиковую карточку, дающую право на скидки от партнеров движения, благодарственное письмо за поддержку движения "Будь здоров", </w:t>
      </w:r>
      <w:r w:rsidR="007677A0">
        <w:rPr>
          <w:rFonts w:ascii="Arial" w:hAnsi="Arial" w:cs="Arial"/>
          <w:color w:val="000000" w:themeColor="text1"/>
          <w:sz w:val="28"/>
        </w:rPr>
        <w:t xml:space="preserve">наклейки на дверь и машину А6 формата, </w:t>
      </w:r>
      <w:r w:rsidR="007677A0" w:rsidRPr="007B1EA4">
        <w:rPr>
          <w:rFonts w:ascii="Arial" w:hAnsi="Arial" w:cs="Arial"/>
          <w:color w:val="000000" w:themeColor="text1"/>
          <w:sz w:val="28"/>
        </w:rPr>
        <w:t xml:space="preserve">возможность роста в рамках проекта до 6 уровня и получения специальных званий: наставник, мастер, философ; книгу (брошюру) «Будь здоров, Человек!» с полезными материалами и квалификационными требования для различных уровней-рангов. </w:t>
      </w:r>
      <w:r w:rsidR="007677A0">
        <w:rPr>
          <w:rFonts w:ascii="Arial" w:hAnsi="Arial" w:cs="Arial"/>
          <w:color w:val="000000" w:themeColor="text1"/>
          <w:sz w:val="28"/>
        </w:rPr>
        <w:t>Статус</w:t>
      </w:r>
      <w:r w:rsidR="007677A0" w:rsidRPr="007B1EA4">
        <w:rPr>
          <w:rFonts w:ascii="Arial" w:hAnsi="Arial" w:cs="Arial"/>
          <w:color w:val="000000" w:themeColor="text1"/>
          <w:sz w:val="28"/>
        </w:rPr>
        <w:t xml:space="preserve"> Куратора и </w:t>
      </w:r>
      <w:r w:rsidR="007677A0">
        <w:rPr>
          <w:rFonts w:ascii="Arial" w:hAnsi="Arial" w:cs="Arial"/>
          <w:color w:val="000000" w:themeColor="text1"/>
          <w:sz w:val="28"/>
        </w:rPr>
        <w:t xml:space="preserve">возможность </w:t>
      </w:r>
      <w:r w:rsidR="007677A0" w:rsidRPr="007B1EA4">
        <w:rPr>
          <w:rFonts w:ascii="Arial" w:hAnsi="Arial" w:cs="Arial"/>
          <w:color w:val="000000" w:themeColor="text1"/>
          <w:sz w:val="28"/>
        </w:rPr>
        <w:t>быть избранным в городской совет общественной организации.</w:t>
      </w:r>
      <w:r w:rsidR="007677A0">
        <w:rPr>
          <w:rFonts w:ascii="Arial" w:hAnsi="Arial" w:cs="Arial"/>
          <w:color w:val="000000" w:themeColor="text1"/>
          <w:sz w:val="28"/>
        </w:rPr>
        <w:t xml:space="preserve"> </w:t>
      </w:r>
      <w:r w:rsidR="00184D8B">
        <w:rPr>
          <w:rFonts w:ascii="Arial" w:hAnsi="Arial" w:cs="Arial"/>
          <w:color w:val="000000" w:themeColor="text1"/>
          <w:sz w:val="28"/>
        </w:rPr>
        <w:t>Специальные скидки на атрибутику, фирменную одежду, литературу. Приоритетное размещение на информационных ресурсах проекта, участие в рекламных компаниях и на платных мероприятиях, проводимые как местным, городским отделением, так и вышестоящим отделением общественной организации, а также мероприятия партнеров – бесплатно или с большими скидками. Поддержку и лоббирование Ваших интересов в различных инстанциях и госструктурах.</w:t>
      </w:r>
    </w:p>
    <w:bookmarkEnd w:id="9"/>
    <w:p w14:paraId="12E8766B" w14:textId="39B29CFA" w:rsidR="004155A0" w:rsidRDefault="004155A0" w:rsidP="007677A0">
      <w:pPr>
        <w:spacing w:after="0" w:line="240" w:lineRule="auto"/>
        <w:rPr>
          <w:rFonts w:ascii="Arial" w:hAnsi="Arial" w:cs="Arial"/>
          <w:color w:val="000000" w:themeColor="text1"/>
          <w:sz w:val="28"/>
        </w:rPr>
      </w:pPr>
    </w:p>
    <w:p w14:paraId="0450D312" w14:textId="0727F5A2" w:rsidR="004155A0" w:rsidRPr="004155A0" w:rsidRDefault="004155A0" w:rsidP="00581375">
      <w:pPr>
        <w:spacing w:line="240" w:lineRule="auto"/>
        <w:rPr>
          <w:rFonts w:ascii="Arial" w:hAnsi="Arial" w:cs="Arial"/>
          <w:b/>
          <w:color w:val="000000" w:themeColor="text1"/>
          <w:sz w:val="32"/>
        </w:rPr>
      </w:pPr>
      <w:bookmarkStart w:id="10" w:name="_Hlk525733079"/>
      <w:r w:rsidRPr="008D47C0">
        <w:rPr>
          <w:rFonts w:ascii="Molot" w:hAnsi="Molot" w:cs="Arial"/>
          <w:color w:val="000000" w:themeColor="text1"/>
          <w:sz w:val="32"/>
        </w:rPr>
        <w:t>Организация</w:t>
      </w:r>
    </w:p>
    <w:p w14:paraId="3FAE94A2" w14:textId="799D8BDB" w:rsidR="004155A0" w:rsidRDefault="004155A0" w:rsidP="004155A0">
      <w:pPr>
        <w:spacing w:after="0" w:line="240" w:lineRule="auto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 xml:space="preserve">Получает возможность принять участие в масштабном социальном проекте и стать частичкой большого общего дела. Удовлетворить свои потребности в созидании и выполнить социальную миссию. Сотрудники Вашей организации смогут получить новые знания, по поддержанию здорового образа жизни, принимать участие в профилактических, учебных и образовательных мероприятиях бесплатно, а также с большими скидками как в нашей общественной организации, так и у наших партнеров.  </w:t>
      </w:r>
    </w:p>
    <w:p w14:paraId="480229BF" w14:textId="77777777" w:rsidR="007E6422" w:rsidRDefault="007E6422" w:rsidP="007E6422">
      <w:pPr>
        <w:spacing w:after="0"/>
        <w:rPr>
          <w:rFonts w:ascii="Arial" w:hAnsi="Arial" w:cs="Arial"/>
          <w:color w:val="000000" w:themeColor="text1"/>
          <w:sz w:val="28"/>
        </w:rPr>
      </w:pPr>
    </w:p>
    <w:p w14:paraId="02A81105" w14:textId="04A1A34B" w:rsidR="007E6422" w:rsidRDefault="004155A0" w:rsidP="007E6422">
      <w:pPr>
        <w:spacing w:after="0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lastRenderedPageBreak/>
        <w:t xml:space="preserve">На регулярной основе мы проводим: спортивные состязания разных форматов, </w:t>
      </w:r>
      <w:r w:rsidR="007E6422">
        <w:rPr>
          <w:rFonts w:ascii="Arial" w:hAnsi="Arial" w:cs="Arial"/>
          <w:color w:val="000000" w:themeColor="text1"/>
          <w:sz w:val="28"/>
        </w:rPr>
        <w:t xml:space="preserve">фестивали спорта и здоровья, дни здоровья, организуем консультации различных специалистов по темам: </w:t>
      </w:r>
    </w:p>
    <w:p w14:paraId="5BBF9976" w14:textId="77777777" w:rsidR="007E6422" w:rsidRDefault="007E6422" w:rsidP="007E6422">
      <w:pPr>
        <w:spacing w:after="0"/>
        <w:ind w:left="708"/>
        <w:rPr>
          <w:b/>
          <w:sz w:val="24"/>
        </w:rPr>
      </w:pPr>
    </w:p>
    <w:p w14:paraId="1953DB01" w14:textId="78EFAD0C" w:rsidR="007E6422" w:rsidRDefault="007E6422" w:rsidP="007E6422">
      <w:pPr>
        <w:spacing w:after="0"/>
        <w:rPr>
          <w:rFonts w:ascii="Arial" w:hAnsi="Arial" w:cs="Arial"/>
          <w:color w:val="000000" w:themeColor="text1"/>
          <w:sz w:val="28"/>
        </w:rPr>
      </w:pPr>
      <w:r w:rsidRPr="007E6422">
        <w:rPr>
          <w:rFonts w:ascii="Arial" w:hAnsi="Arial" w:cs="Arial"/>
          <w:color w:val="000000" w:themeColor="text1"/>
          <w:sz w:val="28"/>
        </w:rPr>
        <w:t>СЕМЬЯ И ОТНОШЕНИЯ, РАБОТА И БИЗНЕС, ЗДОРОВЬЕ, СВОЙ ДОМ, САМОРЕАЛИЗАЦИЯ И ВОПЛОЩЕНИЕ МЕЧТЫ</w:t>
      </w:r>
    </w:p>
    <w:p w14:paraId="44559C39" w14:textId="235701CA" w:rsidR="007E6422" w:rsidRDefault="007E6422" w:rsidP="007E6422">
      <w:pPr>
        <w:spacing w:after="0"/>
        <w:rPr>
          <w:rFonts w:ascii="Arial" w:hAnsi="Arial" w:cs="Arial"/>
          <w:color w:val="000000" w:themeColor="text1"/>
          <w:sz w:val="28"/>
        </w:rPr>
      </w:pPr>
    </w:p>
    <w:p w14:paraId="5BEC5602" w14:textId="5E7ADE8B" w:rsidR="007E6422" w:rsidRDefault="007E6422" w:rsidP="007E6422">
      <w:pPr>
        <w:spacing w:after="0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 xml:space="preserve">Мы проводим профилактические работы по искоренению вредных привычек и помогаем избавиться от зависимостей: табакокурения, алкоголизма, игромании. </w:t>
      </w:r>
    </w:p>
    <w:p w14:paraId="05B5A0A3" w14:textId="23E041D1" w:rsidR="007E6422" w:rsidRDefault="007E6422" w:rsidP="007E6422">
      <w:pPr>
        <w:spacing w:after="0"/>
        <w:rPr>
          <w:rFonts w:ascii="Arial" w:hAnsi="Arial" w:cs="Arial"/>
          <w:color w:val="000000" w:themeColor="text1"/>
          <w:sz w:val="28"/>
        </w:rPr>
      </w:pPr>
    </w:p>
    <w:p w14:paraId="6D49B608" w14:textId="2AB86CD7" w:rsidR="007E6422" w:rsidRDefault="007E6422" w:rsidP="007E6422">
      <w:pPr>
        <w:spacing w:after="0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>Кроме непосредственной пользы от перехода на рельсы здорового образа жизни наша работа дает и «побочные эффекты», как повышение производительности труда и мотивация на достижение результатов.</w:t>
      </w:r>
    </w:p>
    <w:p w14:paraId="6F068395" w14:textId="53EFBFE8" w:rsidR="007E6422" w:rsidRDefault="007E6422" w:rsidP="007E6422">
      <w:pPr>
        <w:spacing w:after="0"/>
        <w:rPr>
          <w:rFonts w:ascii="Arial" w:hAnsi="Arial" w:cs="Arial"/>
          <w:color w:val="000000" w:themeColor="text1"/>
          <w:sz w:val="28"/>
        </w:rPr>
      </w:pPr>
    </w:p>
    <w:p w14:paraId="2FA1FC54" w14:textId="3A97D49D" w:rsidR="007E6422" w:rsidRDefault="007E6422" w:rsidP="007E6422">
      <w:pPr>
        <w:spacing w:after="0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 xml:space="preserve">Если Вы любите спорт, то можете принять участие в социальной программе: «поддержи команду», выбрав себе в подопечные любое спортивное сообщество города: клуб, секцию, команду. </w:t>
      </w:r>
    </w:p>
    <w:p w14:paraId="6DC466F8" w14:textId="22AF336E" w:rsidR="007E6422" w:rsidRDefault="007E6422" w:rsidP="007E6422">
      <w:pPr>
        <w:spacing w:after="0"/>
        <w:rPr>
          <w:rFonts w:ascii="Arial" w:hAnsi="Arial" w:cs="Arial"/>
          <w:color w:val="000000" w:themeColor="text1"/>
          <w:sz w:val="28"/>
        </w:rPr>
      </w:pPr>
    </w:p>
    <w:p w14:paraId="3654B5D7" w14:textId="1FBF4B57" w:rsidR="007E6422" w:rsidRPr="007E6422" w:rsidRDefault="007E6422" w:rsidP="007E6422">
      <w:pPr>
        <w:spacing w:after="0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 xml:space="preserve">Наша площадка не останется равнодушной </w:t>
      </w:r>
      <w:r w:rsidR="00E26989">
        <w:rPr>
          <w:rFonts w:ascii="Arial" w:hAnsi="Arial" w:cs="Arial"/>
          <w:color w:val="000000" w:themeColor="text1"/>
          <w:sz w:val="28"/>
        </w:rPr>
        <w:t>к Вашему участию,</w:t>
      </w:r>
      <w:r>
        <w:rPr>
          <w:rFonts w:ascii="Arial" w:hAnsi="Arial" w:cs="Arial"/>
          <w:color w:val="000000" w:themeColor="text1"/>
          <w:sz w:val="28"/>
        </w:rPr>
        <w:t xml:space="preserve"> и мы готовы Вам предложить ее, как инструмент для </w:t>
      </w:r>
      <w:r w:rsidR="00E26989">
        <w:rPr>
          <w:rFonts w:ascii="Arial" w:hAnsi="Arial" w:cs="Arial"/>
          <w:color w:val="000000" w:themeColor="text1"/>
          <w:sz w:val="28"/>
        </w:rPr>
        <w:t xml:space="preserve">продвижения </w:t>
      </w:r>
      <w:r>
        <w:rPr>
          <w:rFonts w:ascii="Arial" w:hAnsi="Arial" w:cs="Arial"/>
          <w:color w:val="000000" w:themeColor="text1"/>
          <w:sz w:val="28"/>
        </w:rPr>
        <w:t>Вашего бизнеса</w:t>
      </w:r>
      <w:r w:rsidR="00E26989">
        <w:rPr>
          <w:rFonts w:ascii="Arial" w:hAnsi="Arial" w:cs="Arial"/>
          <w:color w:val="000000" w:themeColor="text1"/>
          <w:sz w:val="28"/>
        </w:rPr>
        <w:t>, чтобы наше сотрудничество было не только полезным, но и взаимовыгодным!</w:t>
      </w:r>
    </w:p>
    <w:bookmarkEnd w:id="10"/>
    <w:p w14:paraId="4C545888" w14:textId="08DFFFB6" w:rsidR="004155A0" w:rsidRDefault="004155A0" w:rsidP="004155A0">
      <w:pPr>
        <w:spacing w:after="0" w:line="240" w:lineRule="auto"/>
        <w:rPr>
          <w:rFonts w:ascii="Arial" w:hAnsi="Arial" w:cs="Arial"/>
          <w:color w:val="000000" w:themeColor="text1"/>
          <w:sz w:val="28"/>
        </w:rPr>
      </w:pPr>
    </w:p>
    <w:p w14:paraId="23E4847C" w14:textId="1F38F1EF" w:rsidR="000F65E1" w:rsidRDefault="007677A0" w:rsidP="006F3A46">
      <w:pPr>
        <w:spacing w:after="0" w:line="240" w:lineRule="auto"/>
        <w:rPr>
          <w:rFonts w:ascii="Arial" w:hAnsi="Arial" w:cs="Arial"/>
          <w:b/>
          <w:color w:val="FF0000"/>
          <w:sz w:val="40"/>
        </w:rPr>
      </w:pPr>
      <w:r>
        <w:rPr>
          <w:rFonts w:ascii="Arial" w:hAnsi="Arial" w:cs="Arial"/>
          <w:color w:val="000000" w:themeColor="text1"/>
          <w:sz w:val="28"/>
        </w:rPr>
        <w:br w:type="page"/>
      </w:r>
      <w:r w:rsidR="000F65E1" w:rsidRPr="008D47C0">
        <w:rPr>
          <w:rFonts w:ascii="Molot" w:hAnsi="Molot" w:cs="Arial"/>
          <w:color w:val="00B050"/>
          <w:sz w:val="40"/>
        </w:rPr>
        <w:lastRenderedPageBreak/>
        <w:t>РАНГИ И ЗВАНИЯ ДЛЯ ФИЗИЧЕСКИХ ЛИЦ</w:t>
      </w:r>
    </w:p>
    <w:p w14:paraId="7D651B2A" w14:textId="77777777" w:rsidR="001A6B75" w:rsidRPr="006F3A46" w:rsidRDefault="001A6B75" w:rsidP="006F3A46">
      <w:pPr>
        <w:spacing w:after="0" w:line="240" w:lineRule="auto"/>
        <w:rPr>
          <w:rFonts w:ascii="Arial" w:hAnsi="Arial" w:cs="Arial"/>
          <w:color w:val="000000" w:themeColor="text1"/>
          <w:sz w:val="28"/>
        </w:rPr>
      </w:pPr>
    </w:p>
    <w:p w14:paraId="10BB4CC9" w14:textId="06EA70DC" w:rsidR="000F65E1" w:rsidRDefault="000F65E1" w:rsidP="00581375">
      <w:pPr>
        <w:pStyle w:val="a9"/>
        <w:numPr>
          <w:ilvl w:val="0"/>
          <w:numId w:val="10"/>
        </w:numPr>
        <w:spacing w:after="0" w:line="240" w:lineRule="auto"/>
        <w:rPr>
          <w:rFonts w:ascii="Molot" w:hAnsi="Molot" w:cs="Arial"/>
          <w:color w:val="000000" w:themeColor="text1"/>
          <w:sz w:val="32"/>
        </w:rPr>
      </w:pPr>
      <w:r w:rsidRPr="00581375">
        <w:rPr>
          <w:rFonts w:ascii="Molot" w:hAnsi="Molot" w:cs="Arial"/>
          <w:color w:val="000000" w:themeColor="text1"/>
          <w:sz w:val="32"/>
        </w:rPr>
        <w:t xml:space="preserve">- </w:t>
      </w:r>
      <w:proofErr w:type="spellStart"/>
      <w:r w:rsidRPr="00581375">
        <w:rPr>
          <w:rFonts w:ascii="Molot" w:hAnsi="Molot" w:cs="Arial"/>
          <w:color w:val="000000" w:themeColor="text1"/>
          <w:sz w:val="32"/>
        </w:rPr>
        <w:t>ый</w:t>
      </w:r>
      <w:proofErr w:type="spellEnd"/>
      <w:r w:rsidRPr="00581375">
        <w:rPr>
          <w:rFonts w:ascii="Molot" w:hAnsi="Molot" w:cs="Arial"/>
          <w:color w:val="000000" w:themeColor="text1"/>
          <w:sz w:val="32"/>
        </w:rPr>
        <w:t xml:space="preserve"> уровень (Новичок)</w:t>
      </w:r>
    </w:p>
    <w:p w14:paraId="6AF84A03" w14:textId="77777777" w:rsidR="00160D46" w:rsidRPr="00581375" w:rsidRDefault="00160D46" w:rsidP="00160D46">
      <w:pPr>
        <w:pStyle w:val="a9"/>
        <w:spacing w:after="0" w:line="240" w:lineRule="auto"/>
        <w:ind w:left="502"/>
        <w:rPr>
          <w:rFonts w:ascii="Molot" w:hAnsi="Molot" w:cs="Arial"/>
          <w:color w:val="000000" w:themeColor="text1"/>
          <w:sz w:val="32"/>
        </w:rPr>
      </w:pPr>
    </w:p>
    <w:p w14:paraId="7C7D7649" w14:textId="77777777" w:rsidR="000F65E1" w:rsidRPr="00B62CF2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 xml:space="preserve">Ознакомлен с идей. </w:t>
      </w:r>
    </w:p>
    <w:p w14:paraId="742FC25B" w14:textId="523C47BB" w:rsidR="000F65E1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Признает цели, стремиться к их достижению</w:t>
      </w:r>
    </w:p>
    <w:p w14:paraId="6D98A779" w14:textId="77777777" w:rsidR="00160D46" w:rsidRPr="00B62CF2" w:rsidRDefault="00160D46" w:rsidP="00160D46">
      <w:pPr>
        <w:pStyle w:val="a9"/>
        <w:spacing w:after="0" w:line="240" w:lineRule="auto"/>
        <w:ind w:left="1506"/>
        <w:rPr>
          <w:rFonts w:ascii="Arial" w:hAnsi="Arial" w:cs="Arial"/>
          <w:color w:val="000000" w:themeColor="text1"/>
          <w:sz w:val="28"/>
        </w:rPr>
      </w:pPr>
    </w:p>
    <w:p w14:paraId="6740165E" w14:textId="145DC54B" w:rsidR="000F65E1" w:rsidRDefault="00581375" w:rsidP="00160D46">
      <w:pPr>
        <w:pStyle w:val="a9"/>
        <w:numPr>
          <w:ilvl w:val="0"/>
          <w:numId w:val="10"/>
        </w:numPr>
        <w:spacing w:line="240" w:lineRule="auto"/>
        <w:rPr>
          <w:rFonts w:ascii="Molot" w:hAnsi="Molot" w:cs="Arial"/>
          <w:color w:val="000000" w:themeColor="text1"/>
          <w:sz w:val="32"/>
        </w:rPr>
      </w:pPr>
      <w:r w:rsidRPr="00581375">
        <w:rPr>
          <w:rFonts w:ascii="Molot" w:hAnsi="Molot" w:cs="Arial"/>
          <w:color w:val="000000" w:themeColor="text1"/>
          <w:sz w:val="32"/>
        </w:rPr>
        <w:t xml:space="preserve">- </w:t>
      </w:r>
      <w:r w:rsidR="000F65E1" w:rsidRPr="00581375">
        <w:rPr>
          <w:rFonts w:ascii="Molot" w:hAnsi="Molot" w:cs="Arial"/>
          <w:color w:val="000000" w:themeColor="text1"/>
          <w:sz w:val="32"/>
        </w:rPr>
        <w:t>ой уровень (Ученик)</w:t>
      </w:r>
    </w:p>
    <w:p w14:paraId="6C669D4B" w14:textId="77777777" w:rsidR="00160D46" w:rsidRPr="00581375" w:rsidRDefault="00160D46" w:rsidP="00160D46">
      <w:pPr>
        <w:pStyle w:val="a9"/>
        <w:spacing w:line="240" w:lineRule="auto"/>
        <w:ind w:left="502"/>
        <w:rPr>
          <w:rFonts w:ascii="Molot" w:hAnsi="Molot" w:cs="Arial"/>
          <w:color w:val="000000" w:themeColor="text1"/>
          <w:sz w:val="32"/>
        </w:rPr>
      </w:pPr>
    </w:p>
    <w:p w14:paraId="20A6F0FD" w14:textId="77777777" w:rsidR="000F65E1" w:rsidRPr="00B62CF2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Сдал первичные экзамены по направлениям:</w:t>
      </w:r>
    </w:p>
    <w:p w14:paraId="3F77CF69" w14:textId="77777777" w:rsidR="000F65E1" w:rsidRPr="00B62CF2" w:rsidRDefault="000F65E1" w:rsidP="000F65E1">
      <w:pPr>
        <w:pStyle w:val="a9"/>
        <w:numPr>
          <w:ilvl w:val="2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Отношение к себе</w:t>
      </w:r>
    </w:p>
    <w:p w14:paraId="725CBD24" w14:textId="77777777" w:rsidR="000F65E1" w:rsidRPr="00B62CF2" w:rsidRDefault="000F65E1" w:rsidP="000F65E1">
      <w:pPr>
        <w:pStyle w:val="a9"/>
        <w:numPr>
          <w:ilvl w:val="3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Основы питания</w:t>
      </w:r>
    </w:p>
    <w:p w14:paraId="6AD111A6" w14:textId="77777777" w:rsidR="000F65E1" w:rsidRPr="00B62CF2" w:rsidRDefault="000F65E1" w:rsidP="000F65E1">
      <w:pPr>
        <w:pStyle w:val="a9"/>
        <w:numPr>
          <w:ilvl w:val="3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Основы гигиены</w:t>
      </w:r>
    </w:p>
    <w:p w14:paraId="719F0C01" w14:textId="77777777" w:rsidR="000F65E1" w:rsidRPr="00B62CF2" w:rsidRDefault="000F65E1" w:rsidP="000F65E1">
      <w:pPr>
        <w:pStyle w:val="a9"/>
        <w:numPr>
          <w:ilvl w:val="3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Основы физического развития</w:t>
      </w:r>
    </w:p>
    <w:p w14:paraId="7D9C888E" w14:textId="77777777" w:rsidR="000F65E1" w:rsidRPr="00B62CF2" w:rsidRDefault="000F65E1" w:rsidP="000F65E1">
      <w:pPr>
        <w:pStyle w:val="a9"/>
        <w:numPr>
          <w:ilvl w:val="3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Самореализация</w:t>
      </w:r>
    </w:p>
    <w:p w14:paraId="792FBC13" w14:textId="77777777" w:rsidR="000F65E1" w:rsidRPr="00B62CF2" w:rsidRDefault="000F65E1" w:rsidP="000F65E1">
      <w:pPr>
        <w:pStyle w:val="a9"/>
        <w:numPr>
          <w:ilvl w:val="3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Ответственность.</w:t>
      </w:r>
    </w:p>
    <w:p w14:paraId="374F14EC" w14:textId="77777777" w:rsidR="000F65E1" w:rsidRPr="00B62CF2" w:rsidRDefault="000F65E1" w:rsidP="000F65E1">
      <w:pPr>
        <w:pStyle w:val="a9"/>
        <w:numPr>
          <w:ilvl w:val="2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Отношения с окружающими.</w:t>
      </w:r>
    </w:p>
    <w:p w14:paraId="6FE26A7D" w14:textId="77777777" w:rsidR="000F65E1" w:rsidRPr="00B62CF2" w:rsidRDefault="000F65E1" w:rsidP="000F65E1">
      <w:pPr>
        <w:pStyle w:val="a9"/>
        <w:numPr>
          <w:ilvl w:val="3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Со старшими</w:t>
      </w:r>
    </w:p>
    <w:p w14:paraId="5C1C258F" w14:textId="77777777" w:rsidR="000F65E1" w:rsidRPr="00B62CF2" w:rsidRDefault="000F65E1" w:rsidP="000F65E1">
      <w:pPr>
        <w:pStyle w:val="a9"/>
        <w:numPr>
          <w:ilvl w:val="3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Со сверстниками</w:t>
      </w:r>
    </w:p>
    <w:p w14:paraId="3ED9CB5F" w14:textId="77777777" w:rsidR="000F65E1" w:rsidRPr="00B62CF2" w:rsidRDefault="000F65E1" w:rsidP="000F65E1">
      <w:pPr>
        <w:pStyle w:val="a9"/>
        <w:numPr>
          <w:ilvl w:val="3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С младшими</w:t>
      </w:r>
    </w:p>
    <w:p w14:paraId="445BCEFB" w14:textId="77777777" w:rsidR="000F65E1" w:rsidRPr="00B62CF2" w:rsidRDefault="000F65E1" w:rsidP="000F65E1">
      <w:pPr>
        <w:pStyle w:val="a9"/>
        <w:numPr>
          <w:ilvl w:val="3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С представителями других культур</w:t>
      </w:r>
    </w:p>
    <w:p w14:paraId="11205A5D" w14:textId="77777777" w:rsidR="000F65E1" w:rsidRPr="00B62CF2" w:rsidRDefault="000F65E1" w:rsidP="000F65E1">
      <w:pPr>
        <w:pStyle w:val="a9"/>
        <w:numPr>
          <w:ilvl w:val="2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Отношение к окружающей среде и миру.</w:t>
      </w:r>
    </w:p>
    <w:p w14:paraId="213759D5" w14:textId="77777777" w:rsidR="000F65E1" w:rsidRPr="00B62CF2" w:rsidRDefault="000F65E1" w:rsidP="000F65E1">
      <w:pPr>
        <w:pStyle w:val="a9"/>
        <w:numPr>
          <w:ilvl w:val="3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Экология</w:t>
      </w:r>
    </w:p>
    <w:p w14:paraId="637E151F" w14:textId="0CAB3BCC" w:rsidR="000F65E1" w:rsidRDefault="000F65E1" w:rsidP="000F65E1">
      <w:pPr>
        <w:pStyle w:val="a9"/>
        <w:numPr>
          <w:ilvl w:val="3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Познание мира</w:t>
      </w:r>
    </w:p>
    <w:p w14:paraId="4A6F9544" w14:textId="77777777" w:rsidR="00160D46" w:rsidRPr="00B62CF2" w:rsidRDefault="00160D46" w:rsidP="00160D46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Добился первичных результатов в физическом развитии -Бронзовый значок ГТО (при отсутствии противопоказаний).</w:t>
      </w:r>
    </w:p>
    <w:p w14:paraId="76FD30CF" w14:textId="37AD384A" w:rsidR="000F65E1" w:rsidRDefault="000F65E1" w:rsidP="00160D46">
      <w:pPr>
        <w:pStyle w:val="a9"/>
        <w:numPr>
          <w:ilvl w:val="1"/>
          <w:numId w:val="10"/>
        </w:numPr>
        <w:spacing w:before="24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Оказывает помощь и обучает членов движения ниже рангом.</w:t>
      </w:r>
    </w:p>
    <w:p w14:paraId="0B55340C" w14:textId="77777777" w:rsidR="00160D46" w:rsidRPr="00B62CF2" w:rsidRDefault="00160D46" w:rsidP="00160D46">
      <w:pPr>
        <w:pStyle w:val="a9"/>
        <w:spacing w:before="240" w:line="240" w:lineRule="auto"/>
        <w:ind w:left="1506"/>
        <w:rPr>
          <w:rFonts w:ascii="Arial" w:hAnsi="Arial" w:cs="Arial"/>
          <w:color w:val="000000" w:themeColor="text1"/>
          <w:sz w:val="28"/>
        </w:rPr>
      </w:pPr>
    </w:p>
    <w:p w14:paraId="6A465A46" w14:textId="5EBA5692" w:rsidR="000F65E1" w:rsidRDefault="000F65E1" w:rsidP="000F65E1">
      <w:pPr>
        <w:pStyle w:val="a9"/>
        <w:numPr>
          <w:ilvl w:val="0"/>
          <w:numId w:val="10"/>
        </w:numPr>
        <w:spacing w:after="0" w:line="240" w:lineRule="auto"/>
        <w:rPr>
          <w:rFonts w:ascii="Molot" w:hAnsi="Molot" w:cs="Arial"/>
          <w:color w:val="000000" w:themeColor="text1"/>
          <w:sz w:val="32"/>
        </w:rPr>
      </w:pPr>
      <w:r w:rsidRPr="00581375">
        <w:rPr>
          <w:rFonts w:ascii="Molot" w:hAnsi="Molot" w:cs="Arial"/>
          <w:color w:val="000000" w:themeColor="text1"/>
          <w:sz w:val="32"/>
        </w:rPr>
        <w:t xml:space="preserve">- </w:t>
      </w:r>
      <w:proofErr w:type="spellStart"/>
      <w:r w:rsidRPr="00581375">
        <w:rPr>
          <w:rFonts w:ascii="Molot" w:hAnsi="Molot" w:cs="Arial"/>
          <w:color w:val="000000" w:themeColor="text1"/>
          <w:sz w:val="32"/>
        </w:rPr>
        <w:t>ий</w:t>
      </w:r>
      <w:proofErr w:type="spellEnd"/>
      <w:r w:rsidRPr="00581375">
        <w:rPr>
          <w:rFonts w:ascii="Molot" w:hAnsi="Molot" w:cs="Arial"/>
          <w:color w:val="000000" w:themeColor="text1"/>
          <w:sz w:val="32"/>
        </w:rPr>
        <w:t xml:space="preserve"> уровень (Учитель)</w:t>
      </w:r>
    </w:p>
    <w:p w14:paraId="2D98114E" w14:textId="77777777" w:rsidR="00160D46" w:rsidRPr="00581375" w:rsidRDefault="00160D46" w:rsidP="00160D46">
      <w:pPr>
        <w:pStyle w:val="a9"/>
        <w:spacing w:after="0" w:line="240" w:lineRule="auto"/>
        <w:ind w:left="502"/>
        <w:rPr>
          <w:rFonts w:ascii="Molot" w:hAnsi="Molot" w:cs="Arial"/>
          <w:color w:val="000000" w:themeColor="text1"/>
          <w:sz w:val="32"/>
        </w:rPr>
      </w:pPr>
    </w:p>
    <w:p w14:paraId="0438A86A" w14:textId="6ADA3103" w:rsidR="00160D46" w:rsidRDefault="00160D46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 xml:space="preserve">Добился значительных результатов в физическом развитии - Серебряный значок ГТО (при отсутствии </w:t>
      </w:r>
      <w:r>
        <w:rPr>
          <w:rFonts w:ascii="Arial" w:hAnsi="Arial" w:cs="Arial"/>
          <w:color w:val="000000" w:themeColor="text1"/>
          <w:sz w:val="28"/>
        </w:rPr>
        <w:t>п</w:t>
      </w:r>
      <w:r w:rsidRPr="00B62CF2">
        <w:rPr>
          <w:rFonts w:ascii="Arial" w:hAnsi="Arial" w:cs="Arial"/>
          <w:color w:val="000000" w:themeColor="text1"/>
          <w:sz w:val="28"/>
        </w:rPr>
        <w:t>ротивопоказаний).</w:t>
      </w:r>
    </w:p>
    <w:p w14:paraId="771DE931" w14:textId="3BF013E9" w:rsidR="000F65E1" w:rsidRPr="00B62CF2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Соблюдает нормы гигиены и правильного питания</w:t>
      </w:r>
    </w:p>
    <w:p w14:paraId="5187FF1A" w14:textId="77777777" w:rsidR="000F65E1" w:rsidRPr="00B62CF2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Искоренил вредные привычки</w:t>
      </w:r>
    </w:p>
    <w:p w14:paraId="69525D7D" w14:textId="77777777" w:rsidR="000F65E1" w:rsidRPr="00B62CF2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Сформировал здоровые привычки</w:t>
      </w:r>
    </w:p>
    <w:p w14:paraId="17D96479" w14:textId="77777777" w:rsidR="000F65E1" w:rsidRPr="00B62CF2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 xml:space="preserve">Правильно понимает и соблюдает основы отношения к себе, окружающим людям и окружающему миру. </w:t>
      </w:r>
    </w:p>
    <w:p w14:paraId="09F02431" w14:textId="77777777" w:rsidR="000F65E1" w:rsidRPr="00B62CF2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lastRenderedPageBreak/>
        <w:t>Сдал экзамен по основам выживания в естественной природной среде.</w:t>
      </w:r>
    </w:p>
    <w:p w14:paraId="5CA9220C" w14:textId="77777777" w:rsidR="000F65E1" w:rsidRPr="00B62CF2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Оказывает помощь и обучает членов движения ниже рангом.</w:t>
      </w:r>
    </w:p>
    <w:p w14:paraId="576EEAE4" w14:textId="77777777" w:rsidR="000F65E1" w:rsidRDefault="000F65E1" w:rsidP="000F65E1">
      <w:pPr>
        <w:spacing w:line="240" w:lineRule="auto"/>
        <w:rPr>
          <w:rFonts w:ascii="Arial" w:hAnsi="Arial" w:cs="Arial"/>
          <w:color w:val="FF0000"/>
          <w:sz w:val="36"/>
        </w:rPr>
      </w:pPr>
    </w:p>
    <w:p w14:paraId="5F8C13AE" w14:textId="3DDCB740" w:rsidR="00160D46" w:rsidRPr="00B62CF2" w:rsidRDefault="00160D46" w:rsidP="000F65E1">
      <w:pPr>
        <w:spacing w:line="240" w:lineRule="auto"/>
        <w:rPr>
          <w:rFonts w:ascii="Arial" w:hAnsi="Arial" w:cs="Arial"/>
          <w:color w:val="FF0000"/>
          <w:sz w:val="36"/>
        </w:rPr>
        <w:sectPr w:rsidR="00160D46" w:rsidRPr="00B62CF2" w:rsidSect="00EF3274">
          <w:headerReference w:type="default" r:id="rId10"/>
          <w:footerReference w:type="default" r:id="rId11"/>
          <w:type w:val="continuous"/>
          <w:pgSz w:w="11906" w:h="16838"/>
          <w:pgMar w:top="2268" w:right="566" w:bottom="1843" w:left="1134" w:header="284" w:footer="1261" w:gutter="0"/>
          <w:cols w:space="708"/>
          <w:docGrid w:linePitch="360"/>
        </w:sectPr>
      </w:pPr>
    </w:p>
    <w:p w14:paraId="1BDBD494" w14:textId="55360218" w:rsidR="000F65E1" w:rsidRDefault="000F65E1" w:rsidP="000F65E1">
      <w:pPr>
        <w:pStyle w:val="a9"/>
        <w:numPr>
          <w:ilvl w:val="0"/>
          <w:numId w:val="10"/>
        </w:numPr>
        <w:spacing w:after="0" w:line="240" w:lineRule="auto"/>
        <w:rPr>
          <w:rFonts w:ascii="Molot" w:hAnsi="Molot" w:cs="Arial"/>
          <w:color w:val="000000" w:themeColor="text1"/>
          <w:sz w:val="32"/>
        </w:rPr>
      </w:pPr>
      <w:r w:rsidRPr="00581375">
        <w:rPr>
          <w:rFonts w:ascii="Molot" w:hAnsi="Molot" w:cs="Arial"/>
          <w:color w:val="000000" w:themeColor="text1"/>
          <w:sz w:val="32"/>
        </w:rPr>
        <w:t xml:space="preserve">- </w:t>
      </w:r>
      <w:proofErr w:type="spellStart"/>
      <w:r w:rsidRPr="00581375">
        <w:rPr>
          <w:rFonts w:ascii="Molot" w:hAnsi="Molot" w:cs="Arial"/>
          <w:color w:val="000000" w:themeColor="text1"/>
          <w:sz w:val="32"/>
        </w:rPr>
        <w:t>ый</w:t>
      </w:r>
      <w:proofErr w:type="spellEnd"/>
      <w:r w:rsidRPr="00581375">
        <w:rPr>
          <w:rFonts w:ascii="Molot" w:hAnsi="Molot" w:cs="Arial"/>
          <w:color w:val="000000" w:themeColor="text1"/>
          <w:sz w:val="32"/>
        </w:rPr>
        <w:t xml:space="preserve"> уровень (Наставник)</w:t>
      </w:r>
    </w:p>
    <w:p w14:paraId="13FB47AF" w14:textId="77777777" w:rsidR="00160D46" w:rsidRPr="00581375" w:rsidRDefault="00160D46" w:rsidP="00160D46">
      <w:pPr>
        <w:pStyle w:val="a9"/>
        <w:spacing w:after="0" w:line="240" w:lineRule="auto"/>
        <w:ind w:left="502"/>
        <w:rPr>
          <w:rFonts w:ascii="Molot" w:hAnsi="Molot" w:cs="Arial"/>
          <w:color w:val="000000" w:themeColor="text1"/>
          <w:sz w:val="32"/>
        </w:rPr>
      </w:pPr>
    </w:p>
    <w:p w14:paraId="436AB0F6" w14:textId="77777777" w:rsidR="00160D46" w:rsidRPr="00B62CF2" w:rsidRDefault="00160D46" w:rsidP="00160D46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Добился высоких результатов в физическом развитии - Золотой значок ГТО (при отсутствии противопоказаний).</w:t>
      </w:r>
    </w:p>
    <w:p w14:paraId="7B9B8950" w14:textId="77777777" w:rsidR="000F65E1" w:rsidRPr="00B62CF2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Делает все, что в необходимо на третьем уровне.</w:t>
      </w:r>
    </w:p>
    <w:p w14:paraId="18EFB947" w14:textId="77777777" w:rsidR="000F65E1" w:rsidRPr="00B62CF2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Регулярно занимается физкультурой или спортом.</w:t>
      </w:r>
    </w:p>
    <w:p w14:paraId="3FA38BF8" w14:textId="77777777" w:rsidR="000F65E1" w:rsidRPr="00B62CF2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Умеет обращаться с туристическим инвентарем, имеет опыт походов и туристических слетов.</w:t>
      </w:r>
    </w:p>
    <w:p w14:paraId="003D8543" w14:textId="1FBE9282" w:rsidR="000F65E1" w:rsidRPr="00B62CF2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 xml:space="preserve">Занимается саморазвитием, имеет успехи </w:t>
      </w:r>
      <w:r w:rsidR="00A832F6" w:rsidRPr="00B62CF2">
        <w:rPr>
          <w:rFonts w:ascii="Arial" w:hAnsi="Arial" w:cs="Arial"/>
          <w:color w:val="000000" w:themeColor="text1"/>
          <w:sz w:val="28"/>
        </w:rPr>
        <w:t xml:space="preserve">в самообразовании. </w:t>
      </w:r>
    </w:p>
    <w:p w14:paraId="532DF87C" w14:textId="2AD01046" w:rsidR="000F65E1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Оказывает помощь и обучает членов движения ниже рангом.</w:t>
      </w:r>
    </w:p>
    <w:p w14:paraId="0B0D0435" w14:textId="77777777" w:rsidR="001A6B75" w:rsidRPr="00581375" w:rsidRDefault="001A6B75" w:rsidP="00581375">
      <w:pPr>
        <w:pStyle w:val="a9"/>
        <w:spacing w:after="0" w:line="240" w:lineRule="auto"/>
        <w:ind w:left="502"/>
        <w:rPr>
          <w:rFonts w:ascii="Molot" w:hAnsi="Molot" w:cs="Arial"/>
          <w:color w:val="000000" w:themeColor="text1"/>
          <w:sz w:val="32"/>
        </w:rPr>
      </w:pPr>
    </w:p>
    <w:p w14:paraId="25A2A024" w14:textId="666C1169" w:rsidR="000F65E1" w:rsidRPr="00581375" w:rsidRDefault="000F65E1" w:rsidP="000F65E1">
      <w:pPr>
        <w:pStyle w:val="a9"/>
        <w:numPr>
          <w:ilvl w:val="0"/>
          <w:numId w:val="10"/>
        </w:numPr>
        <w:spacing w:after="0" w:line="240" w:lineRule="auto"/>
        <w:rPr>
          <w:rFonts w:ascii="Molot" w:hAnsi="Molot" w:cs="Arial"/>
          <w:color w:val="000000" w:themeColor="text1"/>
          <w:sz w:val="32"/>
        </w:rPr>
      </w:pPr>
      <w:r w:rsidRPr="00581375">
        <w:rPr>
          <w:rFonts w:ascii="Molot" w:hAnsi="Molot" w:cs="Arial"/>
          <w:color w:val="000000" w:themeColor="text1"/>
          <w:sz w:val="32"/>
        </w:rPr>
        <w:t xml:space="preserve">- </w:t>
      </w:r>
      <w:proofErr w:type="spellStart"/>
      <w:r w:rsidRPr="00581375">
        <w:rPr>
          <w:rFonts w:ascii="Molot" w:hAnsi="Molot" w:cs="Arial"/>
          <w:color w:val="000000" w:themeColor="text1"/>
          <w:sz w:val="32"/>
        </w:rPr>
        <w:t>ый</w:t>
      </w:r>
      <w:proofErr w:type="spellEnd"/>
      <w:r w:rsidRPr="00581375">
        <w:rPr>
          <w:rFonts w:ascii="Molot" w:hAnsi="Molot" w:cs="Arial"/>
          <w:color w:val="000000" w:themeColor="text1"/>
          <w:sz w:val="32"/>
        </w:rPr>
        <w:t xml:space="preserve"> уровень (Мастер)</w:t>
      </w:r>
    </w:p>
    <w:p w14:paraId="45E7BE38" w14:textId="77777777" w:rsidR="001A6B75" w:rsidRPr="00B62CF2" w:rsidRDefault="001A6B75" w:rsidP="001A6B75">
      <w:pPr>
        <w:pStyle w:val="a9"/>
        <w:spacing w:after="0" w:line="240" w:lineRule="auto"/>
        <w:ind w:left="786"/>
        <w:rPr>
          <w:rFonts w:ascii="Arial" w:hAnsi="Arial" w:cs="Arial"/>
          <w:color w:val="000000" w:themeColor="text1"/>
          <w:sz w:val="28"/>
        </w:rPr>
      </w:pPr>
    </w:p>
    <w:p w14:paraId="6AE646F0" w14:textId="054E64E5" w:rsidR="000F65E1" w:rsidRPr="00B62CF2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bookmarkStart w:id="11" w:name="_Hlk525897783"/>
      <w:r w:rsidRPr="00B62CF2">
        <w:rPr>
          <w:rFonts w:ascii="Arial" w:hAnsi="Arial" w:cs="Arial"/>
          <w:color w:val="000000" w:themeColor="text1"/>
          <w:sz w:val="28"/>
        </w:rPr>
        <w:t xml:space="preserve">Добился высоких результатов в </w:t>
      </w:r>
      <w:r w:rsidR="00160D46">
        <w:rPr>
          <w:rFonts w:ascii="Arial" w:hAnsi="Arial" w:cs="Arial"/>
          <w:color w:val="000000" w:themeColor="text1"/>
          <w:sz w:val="28"/>
        </w:rPr>
        <w:t>выбранной специализации, предмете: спорт, общественная жизнь, образование.</w:t>
      </w:r>
    </w:p>
    <w:bookmarkEnd w:id="11"/>
    <w:p w14:paraId="1F3C586E" w14:textId="77777777" w:rsidR="000F65E1" w:rsidRPr="00B62CF2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Делает все, что в необходимо на четвертом уровне.</w:t>
      </w:r>
    </w:p>
    <w:p w14:paraId="69193585" w14:textId="143338C7" w:rsidR="000F65E1" w:rsidRPr="00B62CF2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Ведет здоровый и активный образ жизни</w:t>
      </w:r>
      <w:r w:rsidR="00160D46">
        <w:rPr>
          <w:rFonts w:ascii="Arial" w:hAnsi="Arial" w:cs="Arial"/>
          <w:color w:val="000000" w:themeColor="text1"/>
          <w:sz w:val="28"/>
        </w:rPr>
        <w:t>.</w:t>
      </w:r>
    </w:p>
    <w:p w14:paraId="07272D0D" w14:textId="77777777" w:rsidR="000F65E1" w:rsidRPr="00B62CF2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 xml:space="preserve">Является нравственным примером поведения для окружающих и в отношении с ними. </w:t>
      </w:r>
    </w:p>
    <w:p w14:paraId="04F7F743" w14:textId="77777777" w:rsidR="000F65E1" w:rsidRPr="00B62CF2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Является высоко эрудированным, ответственным за свою жизнь индивидуумом, стремящимся к самосовершенствованию и саморазвитию.</w:t>
      </w:r>
    </w:p>
    <w:p w14:paraId="37D566E9" w14:textId="6679490D" w:rsidR="000F65E1" w:rsidRDefault="000F65E1" w:rsidP="000F65E1">
      <w:pPr>
        <w:pStyle w:val="a9"/>
        <w:numPr>
          <w:ilvl w:val="1"/>
          <w:numId w:val="10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Оказывает помощь и обучает членов движения ниже рангом.</w:t>
      </w:r>
    </w:p>
    <w:p w14:paraId="55F46857" w14:textId="77777777" w:rsidR="001A6B75" w:rsidRPr="00B62CF2" w:rsidRDefault="001A6B75" w:rsidP="001A6B75">
      <w:pPr>
        <w:pStyle w:val="a9"/>
        <w:spacing w:after="0" w:line="240" w:lineRule="auto"/>
        <w:ind w:left="1506"/>
        <w:rPr>
          <w:rFonts w:ascii="Arial" w:hAnsi="Arial" w:cs="Arial"/>
          <w:color w:val="000000" w:themeColor="text1"/>
          <w:sz w:val="28"/>
        </w:rPr>
      </w:pPr>
    </w:p>
    <w:p w14:paraId="0BD4DA1B" w14:textId="197A1CC9" w:rsidR="000F65E1" w:rsidRPr="00581375" w:rsidRDefault="000F65E1" w:rsidP="00AE1BCC">
      <w:pPr>
        <w:pStyle w:val="a9"/>
        <w:numPr>
          <w:ilvl w:val="0"/>
          <w:numId w:val="10"/>
        </w:numPr>
        <w:spacing w:after="0" w:line="240" w:lineRule="auto"/>
        <w:rPr>
          <w:rFonts w:ascii="Molot" w:hAnsi="Molot" w:cs="Arial"/>
          <w:color w:val="000000" w:themeColor="text1"/>
          <w:sz w:val="32"/>
        </w:rPr>
      </w:pPr>
      <w:r w:rsidRPr="00581375">
        <w:rPr>
          <w:rFonts w:ascii="Molot" w:hAnsi="Molot" w:cs="Arial"/>
          <w:color w:val="000000" w:themeColor="text1"/>
          <w:sz w:val="32"/>
        </w:rPr>
        <w:t xml:space="preserve">- </w:t>
      </w:r>
      <w:proofErr w:type="spellStart"/>
      <w:r w:rsidRPr="00581375">
        <w:rPr>
          <w:rFonts w:ascii="Molot" w:hAnsi="Molot" w:cs="Arial"/>
          <w:color w:val="000000" w:themeColor="text1"/>
          <w:sz w:val="32"/>
        </w:rPr>
        <w:t>ый</w:t>
      </w:r>
      <w:proofErr w:type="spellEnd"/>
      <w:r w:rsidRPr="00581375">
        <w:rPr>
          <w:rFonts w:ascii="Molot" w:hAnsi="Molot" w:cs="Arial"/>
          <w:color w:val="000000" w:themeColor="text1"/>
          <w:sz w:val="32"/>
        </w:rPr>
        <w:t xml:space="preserve"> уровень (Философ)</w:t>
      </w:r>
    </w:p>
    <w:p w14:paraId="21A8065B" w14:textId="77777777" w:rsidR="001A6B75" w:rsidRDefault="001A6B75" w:rsidP="001A6B75">
      <w:pPr>
        <w:spacing w:after="0" w:line="240" w:lineRule="auto"/>
        <w:ind w:left="1146"/>
        <w:rPr>
          <w:rFonts w:ascii="Arial" w:hAnsi="Arial" w:cs="Arial"/>
          <w:color w:val="000000" w:themeColor="text1"/>
          <w:sz w:val="28"/>
        </w:rPr>
      </w:pPr>
    </w:p>
    <w:p w14:paraId="7FBFFF38" w14:textId="110FAE8D" w:rsidR="000F65E1" w:rsidRPr="001A6B75" w:rsidRDefault="000F65E1" w:rsidP="001A6B75">
      <w:pPr>
        <w:pStyle w:val="a9"/>
        <w:numPr>
          <w:ilvl w:val="1"/>
          <w:numId w:val="11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1A6B75">
        <w:rPr>
          <w:rFonts w:ascii="Arial" w:hAnsi="Arial" w:cs="Arial"/>
          <w:color w:val="000000" w:themeColor="text1"/>
          <w:sz w:val="28"/>
        </w:rPr>
        <w:t>Добился высоких результатов не ниже второго уровня в своей профильной спортивной дисциплине.</w:t>
      </w:r>
    </w:p>
    <w:p w14:paraId="03AEF724" w14:textId="77777777" w:rsidR="000F65E1" w:rsidRPr="00AE1BCC" w:rsidRDefault="000F65E1" w:rsidP="000F65E1">
      <w:pPr>
        <w:pStyle w:val="a9"/>
        <w:numPr>
          <w:ilvl w:val="1"/>
          <w:numId w:val="11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AE1BCC">
        <w:rPr>
          <w:rFonts w:ascii="Arial" w:hAnsi="Arial" w:cs="Arial"/>
          <w:color w:val="000000" w:themeColor="text1"/>
          <w:sz w:val="28"/>
        </w:rPr>
        <w:t>Выполняет все, что в уровне «Мастер»</w:t>
      </w:r>
    </w:p>
    <w:p w14:paraId="6A4BD3DA" w14:textId="77777777" w:rsidR="000F65E1" w:rsidRPr="00AE1BCC" w:rsidRDefault="000F65E1" w:rsidP="000F65E1">
      <w:pPr>
        <w:pStyle w:val="a9"/>
        <w:numPr>
          <w:ilvl w:val="1"/>
          <w:numId w:val="11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AE1BCC">
        <w:rPr>
          <w:rFonts w:ascii="Arial" w:hAnsi="Arial" w:cs="Arial"/>
          <w:color w:val="000000" w:themeColor="text1"/>
          <w:sz w:val="28"/>
        </w:rPr>
        <w:t>Оказывает идейное сопровождение проекта «Будь здоров»</w:t>
      </w:r>
    </w:p>
    <w:p w14:paraId="7A0B3FBD" w14:textId="77777777" w:rsidR="000F65E1" w:rsidRPr="00AE1BCC" w:rsidRDefault="000F65E1" w:rsidP="000F65E1">
      <w:pPr>
        <w:pStyle w:val="a9"/>
        <w:numPr>
          <w:ilvl w:val="1"/>
          <w:numId w:val="11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AE1BCC">
        <w:rPr>
          <w:rFonts w:ascii="Arial" w:hAnsi="Arial" w:cs="Arial"/>
          <w:color w:val="000000" w:themeColor="text1"/>
          <w:sz w:val="28"/>
        </w:rPr>
        <w:t>Создает новые идеи, проекты философские концепты в рамках нашего проекта.</w:t>
      </w:r>
    </w:p>
    <w:p w14:paraId="790BF56E" w14:textId="25ABF0A6" w:rsidR="00D3077D" w:rsidRDefault="000F65E1" w:rsidP="00160D46">
      <w:pPr>
        <w:spacing w:line="240" w:lineRule="auto"/>
        <w:rPr>
          <w:rFonts w:ascii="Molot" w:hAnsi="Molot" w:cs="Arial"/>
          <w:color w:val="00B050"/>
          <w:sz w:val="40"/>
        </w:rPr>
      </w:pPr>
      <w:r w:rsidRPr="00B62CF2">
        <w:rPr>
          <w:rFonts w:ascii="Arial" w:hAnsi="Arial" w:cs="Arial"/>
          <w:b/>
          <w:color w:val="FF0000"/>
          <w:sz w:val="40"/>
        </w:rPr>
        <w:br w:type="page"/>
      </w:r>
      <w:r w:rsidR="00D3077D" w:rsidRPr="008D47C0">
        <w:rPr>
          <w:rFonts w:ascii="Molot" w:hAnsi="Molot" w:cs="Arial"/>
          <w:color w:val="00B050"/>
          <w:sz w:val="40"/>
        </w:rPr>
        <w:lastRenderedPageBreak/>
        <w:t>СТРУКТУРА ОРГАНИЗАЦИИ</w:t>
      </w:r>
    </w:p>
    <w:p w14:paraId="720692E8" w14:textId="1CB3CDC4" w:rsidR="00293C3B" w:rsidRPr="00B62CF2" w:rsidRDefault="00293C3B" w:rsidP="00293C3B">
      <w:pPr>
        <w:pStyle w:val="a9"/>
        <w:numPr>
          <w:ilvl w:val="0"/>
          <w:numId w:val="17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 xml:space="preserve">Участники движения- члены общественной организации, физические </w:t>
      </w:r>
      <w:r w:rsidR="00C41F12">
        <w:rPr>
          <w:rFonts w:ascii="Arial" w:hAnsi="Arial" w:cs="Arial"/>
          <w:color w:val="000000" w:themeColor="text1"/>
          <w:sz w:val="28"/>
        </w:rPr>
        <w:t xml:space="preserve">и юридические </w:t>
      </w:r>
      <w:r w:rsidRPr="00B62CF2">
        <w:rPr>
          <w:rFonts w:ascii="Arial" w:hAnsi="Arial" w:cs="Arial"/>
          <w:color w:val="000000" w:themeColor="text1"/>
          <w:sz w:val="28"/>
        </w:rPr>
        <w:t>лица.</w:t>
      </w:r>
    </w:p>
    <w:p w14:paraId="181824BA" w14:textId="50499323" w:rsidR="00293C3B" w:rsidRPr="00B62CF2" w:rsidRDefault="00293C3B" w:rsidP="00293C3B">
      <w:pPr>
        <w:pStyle w:val="a9"/>
        <w:numPr>
          <w:ilvl w:val="0"/>
          <w:numId w:val="17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 xml:space="preserve">Кураторы – члены общественной организации, занимающиеся привлечение новых участников и популяризацией идей и целей движения. </w:t>
      </w:r>
      <w:r w:rsidR="009B2E7A">
        <w:rPr>
          <w:rFonts w:ascii="Arial" w:hAnsi="Arial" w:cs="Arial"/>
          <w:color w:val="000000" w:themeColor="text1"/>
          <w:sz w:val="28"/>
        </w:rPr>
        <w:t>Состоят в совете и могут быть</w:t>
      </w:r>
      <w:r w:rsidRPr="00B62CF2">
        <w:rPr>
          <w:rFonts w:ascii="Arial" w:hAnsi="Arial" w:cs="Arial"/>
          <w:color w:val="000000" w:themeColor="text1"/>
          <w:sz w:val="28"/>
        </w:rPr>
        <w:t xml:space="preserve"> избранными в </w:t>
      </w:r>
      <w:r w:rsidR="009B2E7A">
        <w:rPr>
          <w:rFonts w:ascii="Arial" w:hAnsi="Arial" w:cs="Arial"/>
          <w:color w:val="000000" w:themeColor="text1"/>
          <w:sz w:val="28"/>
        </w:rPr>
        <w:t xml:space="preserve">правление </w:t>
      </w:r>
      <w:r w:rsidRPr="00B62CF2">
        <w:rPr>
          <w:rFonts w:ascii="Arial" w:hAnsi="Arial" w:cs="Arial"/>
          <w:color w:val="000000" w:themeColor="text1"/>
          <w:sz w:val="28"/>
        </w:rPr>
        <w:t>городско</w:t>
      </w:r>
      <w:r w:rsidR="009B2E7A">
        <w:rPr>
          <w:rFonts w:ascii="Arial" w:hAnsi="Arial" w:cs="Arial"/>
          <w:color w:val="000000" w:themeColor="text1"/>
          <w:sz w:val="28"/>
        </w:rPr>
        <w:t>го</w:t>
      </w:r>
      <w:r w:rsidRPr="00B62CF2">
        <w:rPr>
          <w:rFonts w:ascii="Arial" w:hAnsi="Arial" w:cs="Arial"/>
          <w:color w:val="000000" w:themeColor="text1"/>
          <w:sz w:val="28"/>
        </w:rPr>
        <w:t xml:space="preserve"> совет</w:t>
      </w:r>
      <w:r w:rsidR="009B2E7A">
        <w:rPr>
          <w:rFonts w:ascii="Arial" w:hAnsi="Arial" w:cs="Arial"/>
          <w:color w:val="000000" w:themeColor="text1"/>
          <w:sz w:val="28"/>
        </w:rPr>
        <w:t>а</w:t>
      </w:r>
      <w:r w:rsidRPr="00B62CF2">
        <w:rPr>
          <w:rFonts w:ascii="Arial" w:hAnsi="Arial" w:cs="Arial"/>
          <w:color w:val="000000" w:themeColor="text1"/>
          <w:sz w:val="28"/>
        </w:rPr>
        <w:t xml:space="preserve"> общественной организации.</w:t>
      </w:r>
    </w:p>
    <w:p w14:paraId="172452B8" w14:textId="79B6D7D7" w:rsidR="001E542D" w:rsidRPr="00B62CF2" w:rsidRDefault="001E542D" w:rsidP="00293C3B">
      <w:pPr>
        <w:pStyle w:val="a9"/>
        <w:numPr>
          <w:ilvl w:val="0"/>
          <w:numId w:val="17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Консультационные центры. Создаются в городах, количество зависит от численности населения в городском округе и соответствует квотам, определенным в уставе центральной (головной) общественной организации. Предназначены для работы с членами движения и оказания услуг в рамках уставной деятельности общественной организации.</w:t>
      </w:r>
    </w:p>
    <w:p w14:paraId="26FD5386" w14:textId="60C4B34E" w:rsidR="00293C3B" w:rsidRPr="00B62CF2" w:rsidRDefault="00293C3B" w:rsidP="00293C3B">
      <w:pPr>
        <w:pStyle w:val="a9"/>
        <w:numPr>
          <w:ilvl w:val="0"/>
          <w:numId w:val="17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 xml:space="preserve">Городской совет общественной организации. Состоит из </w:t>
      </w:r>
      <w:r w:rsidR="009909B5">
        <w:rPr>
          <w:rFonts w:ascii="Arial" w:hAnsi="Arial" w:cs="Arial"/>
          <w:color w:val="000000" w:themeColor="text1"/>
          <w:sz w:val="28"/>
        </w:rPr>
        <w:t>Кураторов и любого желающего члена ОО, подавшего соответствующее заявление.</w:t>
      </w:r>
      <w:r w:rsidRPr="00B62CF2">
        <w:rPr>
          <w:rFonts w:ascii="Arial" w:hAnsi="Arial" w:cs="Arial"/>
          <w:color w:val="000000" w:themeColor="text1"/>
          <w:sz w:val="28"/>
        </w:rPr>
        <w:t xml:space="preserve"> </w:t>
      </w:r>
    </w:p>
    <w:p w14:paraId="751F9A63" w14:textId="21E1DAD8" w:rsidR="009909B5" w:rsidRPr="00B62CF2" w:rsidRDefault="00D74A9F" w:rsidP="009909B5">
      <w:pPr>
        <w:pStyle w:val="a9"/>
        <w:numPr>
          <w:ilvl w:val="0"/>
          <w:numId w:val="17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>Правление городског</w:t>
      </w:r>
      <w:r w:rsidR="009909B5">
        <w:rPr>
          <w:rFonts w:ascii="Arial" w:hAnsi="Arial" w:cs="Arial"/>
          <w:color w:val="000000" w:themeColor="text1"/>
          <w:sz w:val="28"/>
        </w:rPr>
        <w:t xml:space="preserve">о совета. Состоит из избранных советом </w:t>
      </w:r>
      <w:r w:rsidR="009909B5" w:rsidRPr="00B62CF2">
        <w:rPr>
          <w:rFonts w:ascii="Arial" w:hAnsi="Arial" w:cs="Arial"/>
          <w:color w:val="000000" w:themeColor="text1"/>
          <w:sz w:val="28"/>
        </w:rPr>
        <w:t>Кураторов и назначенных вышестоящей организацией общественных деятелей в пропорциях, количестве и согласно квотам, определенных уставом центральной (головной) организации.</w:t>
      </w:r>
    </w:p>
    <w:p w14:paraId="6FC587A3" w14:textId="4561E9E0" w:rsidR="00293C3B" w:rsidRPr="00B62CF2" w:rsidRDefault="00293C3B" w:rsidP="00293C3B">
      <w:pPr>
        <w:pStyle w:val="a9"/>
        <w:numPr>
          <w:ilvl w:val="0"/>
          <w:numId w:val="17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 xml:space="preserve">Председатель </w:t>
      </w:r>
      <w:r w:rsidR="009909B5">
        <w:rPr>
          <w:rFonts w:ascii="Arial" w:hAnsi="Arial" w:cs="Arial"/>
          <w:color w:val="000000" w:themeColor="text1"/>
          <w:sz w:val="28"/>
        </w:rPr>
        <w:t xml:space="preserve">правления </w:t>
      </w:r>
      <w:r w:rsidRPr="00B62CF2">
        <w:rPr>
          <w:rFonts w:ascii="Arial" w:hAnsi="Arial" w:cs="Arial"/>
          <w:color w:val="000000" w:themeColor="text1"/>
          <w:sz w:val="28"/>
        </w:rPr>
        <w:t>совет</w:t>
      </w:r>
      <w:r w:rsidR="00F8319C" w:rsidRPr="00B62CF2">
        <w:rPr>
          <w:rFonts w:ascii="Arial" w:hAnsi="Arial" w:cs="Arial"/>
          <w:color w:val="000000" w:themeColor="text1"/>
          <w:sz w:val="28"/>
        </w:rPr>
        <w:t>а</w:t>
      </w:r>
      <w:r w:rsidRPr="00B62CF2">
        <w:rPr>
          <w:rFonts w:ascii="Arial" w:hAnsi="Arial" w:cs="Arial"/>
          <w:color w:val="000000" w:themeColor="text1"/>
          <w:sz w:val="28"/>
        </w:rPr>
        <w:t xml:space="preserve"> городской организации. Избирается </w:t>
      </w:r>
      <w:r w:rsidR="009909B5">
        <w:rPr>
          <w:rFonts w:ascii="Arial" w:hAnsi="Arial" w:cs="Arial"/>
          <w:color w:val="000000" w:themeColor="text1"/>
          <w:sz w:val="28"/>
        </w:rPr>
        <w:t xml:space="preserve">правлением </w:t>
      </w:r>
      <w:r w:rsidRPr="00B62CF2">
        <w:rPr>
          <w:rFonts w:ascii="Arial" w:hAnsi="Arial" w:cs="Arial"/>
          <w:color w:val="000000" w:themeColor="text1"/>
          <w:sz w:val="28"/>
        </w:rPr>
        <w:t>городск</w:t>
      </w:r>
      <w:r w:rsidR="009909B5">
        <w:rPr>
          <w:rFonts w:ascii="Arial" w:hAnsi="Arial" w:cs="Arial"/>
          <w:color w:val="000000" w:themeColor="text1"/>
          <w:sz w:val="28"/>
        </w:rPr>
        <w:t>ого</w:t>
      </w:r>
      <w:r w:rsidRPr="00B62CF2">
        <w:rPr>
          <w:rFonts w:ascii="Arial" w:hAnsi="Arial" w:cs="Arial"/>
          <w:color w:val="000000" w:themeColor="text1"/>
          <w:sz w:val="28"/>
        </w:rPr>
        <w:t xml:space="preserve"> совет</w:t>
      </w:r>
      <w:r w:rsidR="009909B5">
        <w:rPr>
          <w:rFonts w:ascii="Arial" w:hAnsi="Arial" w:cs="Arial"/>
          <w:color w:val="000000" w:themeColor="text1"/>
          <w:sz w:val="28"/>
        </w:rPr>
        <w:t>а</w:t>
      </w:r>
      <w:r w:rsidRPr="00B62CF2">
        <w:rPr>
          <w:rFonts w:ascii="Arial" w:hAnsi="Arial" w:cs="Arial"/>
          <w:color w:val="000000" w:themeColor="text1"/>
          <w:sz w:val="28"/>
        </w:rPr>
        <w:t>.</w:t>
      </w:r>
    </w:p>
    <w:p w14:paraId="533BC001" w14:textId="6C95A85D" w:rsidR="00293C3B" w:rsidRDefault="00293C3B" w:rsidP="00293C3B">
      <w:pPr>
        <w:pStyle w:val="a9"/>
        <w:numPr>
          <w:ilvl w:val="0"/>
          <w:numId w:val="17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 xml:space="preserve">Региональный (областной, краевой, республиканский) совет, состоящий из избранных </w:t>
      </w:r>
      <w:r w:rsidR="009B2E7A">
        <w:rPr>
          <w:rFonts w:ascii="Arial" w:hAnsi="Arial" w:cs="Arial"/>
          <w:color w:val="000000" w:themeColor="text1"/>
          <w:sz w:val="28"/>
        </w:rPr>
        <w:t xml:space="preserve">правлениями городских </w:t>
      </w:r>
      <w:r w:rsidRPr="00B62CF2">
        <w:rPr>
          <w:rFonts w:ascii="Arial" w:hAnsi="Arial" w:cs="Arial"/>
          <w:color w:val="000000" w:themeColor="text1"/>
          <w:sz w:val="28"/>
        </w:rPr>
        <w:t>совет</w:t>
      </w:r>
      <w:r w:rsidR="009B2E7A">
        <w:rPr>
          <w:rFonts w:ascii="Arial" w:hAnsi="Arial" w:cs="Arial"/>
          <w:color w:val="000000" w:themeColor="text1"/>
          <w:sz w:val="28"/>
        </w:rPr>
        <w:t>ов</w:t>
      </w:r>
      <w:r w:rsidRPr="00B62CF2">
        <w:rPr>
          <w:rFonts w:ascii="Arial" w:hAnsi="Arial" w:cs="Arial"/>
          <w:color w:val="000000" w:themeColor="text1"/>
          <w:sz w:val="28"/>
        </w:rPr>
        <w:t xml:space="preserve"> </w:t>
      </w:r>
      <w:r w:rsidR="009909B5">
        <w:rPr>
          <w:rFonts w:ascii="Arial" w:hAnsi="Arial" w:cs="Arial"/>
          <w:color w:val="000000" w:themeColor="text1"/>
          <w:sz w:val="28"/>
        </w:rPr>
        <w:t xml:space="preserve">председателей правлений </w:t>
      </w:r>
      <w:r w:rsidRPr="00B62CF2">
        <w:rPr>
          <w:rFonts w:ascii="Arial" w:hAnsi="Arial" w:cs="Arial"/>
          <w:color w:val="000000" w:themeColor="text1"/>
          <w:sz w:val="28"/>
        </w:rPr>
        <w:t>и назначенных вышестоящей организацией общественных деятелей в пропорциях, количестве и согласно квотам, определенных уставом центральной (головной) организации.</w:t>
      </w:r>
    </w:p>
    <w:p w14:paraId="1A5F8318" w14:textId="3AACD4C3" w:rsidR="009909B5" w:rsidRPr="00B62CF2" w:rsidRDefault="009909B5" w:rsidP="009909B5">
      <w:pPr>
        <w:pStyle w:val="a9"/>
        <w:numPr>
          <w:ilvl w:val="0"/>
          <w:numId w:val="17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 xml:space="preserve">Правление регионального совета. Состоит из избранных региональным советом </w:t>
      </w:r>
      <w:r w:rsidR="009B2E7A">
        <w:rPr>
          <w:rFonts w:ascii="Arial" w:hAnsi="Arial" w:cs="Arial"/>
          <w:color w:val="000000" w:themeColor="text1"/>
          <w:sz w:val="28"/>
        </w:rPr>
        <w:t>председателей правлений городских советов</w:t>
      </w:r>
      <w:r w:rsidRPr="00B62CF2">
        <w:rPr>
          <w:rFonts w:ascii="Arial" w:hAnsi="Arial" w:cs="Arial"/>
          <w:color w:val="000000" w:themeColor="text1"/>
          <w:sz w:val="28"/>
        </w:rPr>
        <w:t xml:space="preserve"> и назначенных вышестоящей организацией общественных деятелей в пропорциях, количестве и согласно квотам, определенных уставом центральной (головной) организации.</w:t>
      </w:r>
    </w:p>
    <w:p w14:paraId="0698FAA1" w14:textId="5EA797DA" w:rsidR="00293C3B" w:rsidRPr="00B62CF2" w:rsidRDefault="00293C3B" w:rsidP="00293C3B">
      <w:pPr>
        <w:pStyle w:val="a9"/>
        <w:numPr>
          <w:ilvl w:val="0"/>
          <w:numId w:val="17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 xml:space="preserve">Председатель </w:t>
      </w:r>
      <w:r w:rsidR="00C62E0C">
        <w:rPr>
          <w:rFonts w:ascii="Arial" w:hAnsi="Arial" w:cs="Arial"/>
          <w:color w:val="000000" w:themeColor="text1"/>
          <w:sz w:val="28"/>
        </w:rPr>
        <w:t xml:space="preserve">правления </w:t>
      </w:r>
      <w:r w:rsidRPr="00B62CF2">
        <w:rPr>
          <w:rFonts w:ascii="Arial" w:hAnsi="Arial" w:cs="Arial"/>
          <w:color w:val="000000" w:themeColor="text1"/>
          <w:sz w:val="28"/>
        </w:rPr>
        <w:t>совет</w:t>
      </w:r>
      <w:r w:rsidR="00F8319C" w:rsidRPr="00B62CF2">
        <w:rPr>
          <w:rFonts w:ascii="Arial" w:hAnsi="Arial" w:cs="Arial"/>
          <w:color w:val="000000" w:themeColor="text1"/>
          <w:sz w:val="28"/>
        </w:rPr>
        <w:t>а</w:t>
      </w:r>
      <w:r w:rsidRPr="00B62CF2">
        <w:rPr>
          <w:rFonts w:ascii="Arial" w:hAnsi="Arial" w:cs="Arial"/>
          <w:color w:val="000000" w:themeColor="text1"/>
          <w:sz w:val="28"/>
        </w:rPr>
        <w:t xml:space="preserve"> региональной организации. Избирается региональным </w:t>
      </w:r>
      <w:r w:rsidR="00C62E0C">
        <w:rPr>
          <w:rFonts w:ascii="Arial" w:hAnsi="Arial" w:cs="Arial"/>
          <w:color w:val="000000" w:themeColor="text1"/>
          <w:sz w:val="28"/>
        </w:rPr>
        <w:t xml:space="preserve">правлением </w:t>
      </w:r>
      <w:r w:rsidRPr="00B62CF2">
        <w:rPr>
          <w:rFonts w:ascii="Arial" w:hAnsi="Arial" w:cs="Arial"/>
          <w:color w:val="000000" w:themeColor="text1"/>
          <w:sz w:val="28"/>
        </w:rPr>
        <w:t>совет</w:t>
      </w:r>
      <w:r w:rsidR="00C62E0C">
        <w:rPr>
          <w:rFonts w:ascii="Arial" w:hAnsi="Arial" w:cs="Arial"/>
          <w:color w:val="000000" w:themeColor="text1"/>
          <w:sz w:val="28"/>
        </w:rPr>
        <w:t>а</w:t>
      </w:r>
      <w:r w:rsidRPr="00B62CF2">
        <w:rPr>
          <w:rFonts w:ascii="Arial" w:hAnsi="Arial" w:cs="Arial"/>
          <w:color w:val="000000" w:themeColor="text1"/>
          <w:sz w:val="28"/>
        </w:rPr>
        <w:t>.</w:t>
      </w:r>
    </w:p>
    <w:p w14:paraId="509FDAB2" w14:textId="3FD88095" w:rsidR="001E542D" w:rsidRPr="00B62CF2" w:rsidRDefault="001E542D" w:rsidP="001E542D">
      <w:pPr>
        <w:pStyle w:val="a9"/>
        <w:numPr>
          <w:ilvl w:val="0"/>
          <w:numId w:val="17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 xml:space="preserve">Центральный (федеральный, головной) совет, состоящий из избранных </w:t>
      </w:r>
      <w:r w:rsidR="009B2E7A">
        <w:rPr>
          <w:rFonts w:ascii="Arial" w:hAnsi="Arial" w:cs="Arial"/>
          <w:color w:val="000000" w:themeColor="text1"/>
          <w:sz w:val="28"/>
        </w:rPr>
        <w:t xml:space="preserve">председателей правлений </w:t>
      </w:r>
      <w:r w:rsidRPr="00B62CF2">
        <w:rPr>
          <w:rFonts w:ascii="Arial" w:hAnsi="Arial" w:cs="Arial"/>
          <w:color w:val="000000" w:themeColor="text1"/>
          <w:sz w:val="28"/>
        </w:rPr>
        <w:t>региональны</w:t>
      </w:r>
      <w:r w:rsidR="009B2E7A">
        <w:rPr>
          <w:rFonts w:ascii="Arial" w:hAnsi="Arial" w:cs="Arial"/>
          <w:color w:val="000000" w:themeColor="text1"/>
          <w:sz w:val="28"/>
        </w:rPr>
        <w:t>х</w:t>
      </w:r>
      <w:r w:rsidRPr="00B62CF2">
        <w:rPr>
          <w:rFonts w:ascii="Arial" w:hAnsi="Arial" w:cs="Arial"/>
          <w:color w:val="000000" w:themeColor="text1"/>
          <w:sz w:val="28"/>
        </w:rPr>
        <w:t xml:space="preserve"> совет</w:t>
      </w:r>
      <w:r w:rsidR="009B2E7A">
        <w:rPr>
          <w:rFonts w:ascii="Arial" w:hAnsi="Arial" w:cs="Arial"/>
          <w:color w:val="000000" w:themeColor="text1"/>
          <w:sz w:val="28"/>
        </w:rPr>
        <w:t>ов</w:t>
      </w:r>
      <w:r w:rsidRPr="00B62CF2">
        <w:rPr>
          <w:rFonts w:ascii="Arial" w:hAnsi="Arial" w:cs="Arial"/>
          <w:color w:val="000000" w:themeColor="text1"/>
          <w:sz w:val="28"/>
        </w:rPr>
        <w:t xml:space="preserve"> и назначенных учредителями общественной организации общественных деятелей в </w:t>
      </w:r>
      <w:r w:rsidRPr="00B62CF2">
        <w:rPr>
          <w:rFonts w:ascii="Arial" w:hAnsi="Arial" w:cs="Arial"/>
          <w:color w:val="000000" w:themeColor="text1"/>
          <w:sz w:val="28"/>
        </w:rPr>
        <w:lastRenderedPageBreak/>
        <w:t>пропорциях, количестве и согласно квотам, определенных уставом центральной (головной) организации.</w:t>
      </w:r>
    </w:p>
    <w:p w14:paraId="72ED6A9F" w14:textId="4B3528B6" w:rsidR="00C62E0C" w:rsidRDefault="00C62E0C" w:rsidP="00C62E0C">
      <w:pPr>
        <w:pStyle w:val="a9"/>
        <w:numPr>
          <w:ilvl w:val="0"/>
          <w:numId w:val="17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 xml:space="preserve">Правление центрального совета </w:t>
      </w:r>
      <w:r w:rsidR="009B2E7A">
        <w:rPr>
          <w:rFonts w:ascii="Arial" w:hAnsi="Arial" w:cs="Arial"/>
          <w:color w:val="000000" w:themeColor="text1"/>
          <w:sz w:val="28"/>
        </w:rPr>
        <w:t xml:space="preserve">состоит </w:t>
      </w:r>
      <w:r>
        <w:rPr>
          <w:rFonts w:ascii="Arial" w:hAnsi="Arial" w:cs="Arial"/>
          <w:color w:val="000000" w:themeColor="text1"/>
          <w:sz w:val="28"/>
        </w:rPr>
        <w:t xml:space="preserve">из </w:t>
      </w:r>
      <w:r w:rsidR="009B2E7A">
        <w:rPr>
          <w:rFonts w:ascii="Arial" w:hAnsi="Arial" w:cs="Arial"/>
          <w:color w:val="000000" w:themeColor="text1"/>
          <w:sz w:val="28"/>
        </w:rPr>
        <w:t xml:space="preserve">избранных </w:t>
      </w:r>
      <w:r>
        <w:rPr>
          <w:rFonts w:ascii="Arial" w:hAnsi="Arial" w:cs="Arial"/>
          <w:color w:val="000000" w:themeColor="text1"/>
          <w:sz w:val="28"/>
        </w:rPr>
        <w:t>членов совета</w:t>
      </w:r>
      <w:r w:rsidRPr="00C62E0C">
        <w:rPr>
          <w:rFonts w:ascii="Arial" w:hAnsi="Arial" w:cs="Arial"/>
          <w:color w:val="000000" w:themeColor="text1"/>
          <w:sz w:val="28"/>
        </w:rPr>
        <w:t xml:space="preserve"> </w:t>
      </w:r>
      <w:r w:rsidRPr="00B62CF2">
        <w:rPr>
          <w:rFonts w:ascii="Arial" w:hAnsi="Arial" w:cs="Arial"/>
          <w:color w:val="000000" w:themeColor="text1"/>
          <w:sz w:val="28"/>
        </w:rPr>
        <w:t>в пропорциях, количестве и согласно квотам, определенных уставом центральной (головной) организации.</w:t>
      </w:r>
    </w:p>
    <w:p w14:paraId="1F95C83E" w14:textId="7434E09F" w:rsidR="001E542D" w:rsidRPr="00B62CF2" w:rsidRDefault="001E542D" w:rsidP="001E542D">
      <w:pPr>
        <w:pStyle w:val="a9"/>
        <w:numPr>
          <w:ilvl w:val="0"/>
          <w:numId w:val="17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 xml:space="preserve">Председатель </w:t>
      </w:r>
      <w:r w:rsidR="00C62E0C">
        <w:rPr>
          <w:rFonts w:ascii="Arial" w:hAnsi="Arial" w:cs="Arial"/>
          <w:color w:val="000000" w:themeColor="text1"/>
          <w:sz w:val="28"/>
        </w:rPr>
        <w:t xml:space="preserve">правления </w:t>
      </w:r>
      <w:r w:rsidR="009B2E7A">
        <w:rPr>
          <w:rFonts w:ascii="Arial" w:hAnsi="Arial" w:cs="Arial"/>
          <w:color w:val="000000" w:themeColor="text1"/>
          <w:sz w:val="28"/>
        </w:rPr>
        <w:t xml:space="preserve">центрального </w:t>
      </w:r>
      <w:r w:rsidRPr="00B62CF2">
        <w:rPr>
          <w:rFonts w:ascii="Arial" w:hAnsi="Arial" w:cs="Arial"/>
          <w:color w:val="000000" w:themeColor="text1"/>
          <w:sz w:val="28"/>
        </w:rPr>
        <w:t xml:space="preserve">совета. Избирается </w:t>
      </w:r>
      <w:r w:rsidR="00C62E0C">
        <w:rPr>
          <w:rFonts w:ascii="Arial" w:hAnsi="Arial" w:cs="Arial"/>
          <w:color w:val="000000" w:themeColor="text1"/>
          <w:sz w:val="28"/>
        </w:rPr>
        <w:t xml:space="preserve">членами правления </w:t>
      </w:r>
      <w:r w:rsidRPr="00B62CF2">
        <w:rPr>
          <w:rFonts w:ascii="Arial" w:hAnsi="Arial" w:cs="Arial"/>
          <w:color w:val="000000" w:themeColor="text1"/>
          <w:sz w:val="28"/>
        </w:rPr>
        <w:t>центральн</w:t>
      </w:r>
      <w:r w:rsidR="00C62E0C">
        <w:rPr>
          <w:rFonts w:ascii="Arial" w:hAnsi="Arial" w:cs="Arial"/>
          <w:color w:val="000000" w:themeColor="text1"/>
          <w:sz w:val="28"/>
        </w:rPr>
        <w:t>ого</w:t>
      </w:r>
      <w:r w:rsidRPr="00B62CF2">
        <w:rPr>
          <w:rFonts w:ascii="Arial" w:hAnsi="Arial" w:cs="Arial"/>
          <w:color w:val="000000" w:themeColor="text1"/>
          <w:sz w:val="28"/>
        </w:rPr>
        <w:t xml:space="preserve"> совет</w:t>
      </w:r>
      <w:r w:rsidR="00C62E0C">
        <w:rPr>
          <w:rFonts w:ascii="Arial" w:hAnsi="Arial" w:cs="Arial"/>
          <w:color w:val="000000" w:themeColor="text1"/>
          <w:sz w:val="28"/>
        </w:rPr>
        <w:t>а</w:t>
      </w:r>
      <w:r w:rsidRPr="00B62CF2">
        <w:rPr>
          <w:rFonts w:ascii="Arial" w:hAnsi="Arial" w:cs="Arial"/>
          <w:color w:val="000000" w:themeColor="text1"/>
          <w:sz w:val="28"/>
        </w:rPr>
        <w:t>.</w:t>
      </w:r>
    </w:p>
    <w:p w14:paraId="02DEC2EC" w14:textId="7799681B" w:rsidR="00293C3B" w:rsidRPr="00B62CF2" w:rsidRDefault="00293C3B" w:rsidP="00293C3B">
      <w:pPr>
        <w:pStyle w:val="a9"/>
        <w:spacing w:after="0" w:line="240" w:lineRule="auto"/>
        <w:ind w:left="360"/>
        <w:rPr>
          <w:rFonts w:ascii="Arial" w:hAnsi="Arial" w:cs="Arial"/>
          <w:color w:val="000000" w:themeColor="text1"/>
          <w:sz w:val="28"/>
        </w:rPr>
      </w:pPr>
    </w:p>
    <w:p w14:paraId="06657F4A" w14:textId="77777777" w:rsidR="008E3FF9" w:rsidRDefault="008E3FF9" w:rsidP="00D31AD3">
      <w:pPr>
        <w:rPr>
          <w:rFonts w:ascii="Arial" w:hAnsi="Arial" w:cs="Arial"/>
          <w:b/>
          <w:color w:val="FF0000"/>
          <w:sz w:val="40"/>
        </w:rPr>
      </w:pPr>
    </w:p>
    <w:p w14:paraId="2F515E0E" w14:textId="77777777" w:rsidR="008E3FF9" w:rsidRDefault="008E3FF9">
      <w:pPr>
        <w:rPr>
          <w:rFonts w:ascii="Arial" w:hAnsi="Arial" w:cs="Arial"/>
          <w:b/>
          <w:color w:val="FF0000"/>
          <w:sz w:val="40"/>
        </w:rPr>
      </w:pPr>
      <w:r>
        <w:rPr>
          <w:rFonts w:ascii="Arial" w:hAnsi="Arial" w:cs="Arial"/>
          <w:b/>
          <w:color w:val="FF0000"/>
          <w:sz w:val="40"/>
        </w:rPr>
        <w:br w:type="page"/>
      </w:r>
    </w:p>
    <w:p w14:paraId="3A2A8E43" w14:textId="49970645" w:rsidR="00D31AD3" w:rsidRDefault="00571EFC" w:rsidP="008D47C0">
      <w:pPr>
        <w:spacing w:after="0" w:line="240" w:lineRule="auto"/>
        <w:rPr>
          <w:rFonts w:ascii="Molot" w:hAnsi="Molot" w:cs="Arial"/>
          <w:color w:val="00B050"/>
          <w:sz w:val="40"/>
        </w:rPr>
      </w:pPr>
      <w:r w:rsidRPr="008D47C0">
        <w:rPr>
          <w:rFonts w:ascii="Molot" w:hAnsi="Molot" w:cs="Arial"/>
          <w:color w:val="00B050"/>
          <w:sz w:val="40"/>
        </w:rPr>
        <w:lastRenderedPageBreak/>
        <w:t>БРЕНДБУК</w:t>
      </w:r>
    </w:p>
    <w:p w14:paraId="65FF1211" w14:textId="27D4AC75" w:rsidR="004B25CF" w:rsidRPr="004B25CF" w:rsidRDefault="004B25CF" w:rsidP="008D47C0">
      <w:pPr>
        <w:spacing w:after="0" w:line="240" w:lineRule="auto"/>
        <w:rPr>
          <w:rFonts w:ascii="Molot" w:hAnsi="Molot" w:cs="Arial"/>
          <w:color w:val="000000" w:themeColor="text1"/>
          <w:sz w:val="32"/>
        </w:rPr>
      </w:pPr>
      <w:r w:rsidRPr="004B25CF">
        <w:rPr>
          <w:rFonts w:ascii="Molot" w:hAnsi="Molot" w:cs="Arial"/>
          <w:color w:val="000000" w:themeColor="text1"/>
          <w:sz w:val="32"/>
        </w:rPr>
        <w:t>Форменная одежда</w:t>
      </w:r>
    </w:p>
    <w:p w14:paraId="0DA064FA" w14:textId="07785692" w:rsidR="00D31AD3" w:rsidRPr="00B62CF2" w:rsidRDefault="00D31AD3" w:rsidP="00CD416A">
      <w:pPr>
        <w:jc w:val="center"/>
        <w:rPr>
          <w:rFonts w:ascii="Arial" w:hAnsi="Arial" w:cs="Arial"/>
        </w:rPr>
      </w:pPr>
    </w:p>
    <w:p w14:paraId="5D4E8CFB" w14:textId="724C203C" w:rsidR="00D31AD3" w:rsidRPr="00B62CF2" w:rsidRDefault="00D31AD3" w:rsidP="00D31AD3">
      <w:pPr>
        <w:rPr>
          <w:rFonts w:ascii="Arial" w:hAnsi="Arial" w:cs="Arial"/>
        </w:rPr>
      </w:pPr>
    </w:p>
    <w:p w14:paraId="298361EF" w14:textId="202C1F45" w:rsidR="00D31AD3" w:rsidRPr="00B62CF2" w:rsidRDefault="00583992" w:rsidP="00D31AD3">
      <w:pPr>
        <w:rPr>
          <w:rFonts w:ascii="Arial" w:hAnsi="Arial" w:cs="Arial"/>
        </w:rPr>
      </w:pPr>
      <w:r w:rsidRPr="008D47C0">
        <w:rPr>
          <w:rFonts w:ascii="Molot" w:hAnsi="Molot" w:cs="Arial"/>
          <w:noProof/>
          <w:color w:val="00B050"/>
          <w:sz w:val="40"/>
        </w:rPr>
        <w:drawing>
          <wp:anchor distT="0" distB="0" distL="114300" distR="114300" simplePos="0" relativeHeight="251666432" behindDoc="0" locked="0" layoutInCell="1" allowOverlap="1" wp14:anchorId="4D04DEAE" wp14:editId="208B128B">
            <wp:simplePos x="0" y="0"/>
            <wp:positionH relativeFrom="column">
              <wp:posOffset>3235906</wp:posOffset>
            </wp:positionH>
            <wp:positionV relativeFrom="paragraph">
              <wp:posOffset>211752</wp:posOffset>
            </wp:positionV>
            <wp:extent cx="2448560" cy="15303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БЕЙСБОЛКА ОРАНЖЕВАЯ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C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8FFA50" wp14:editId="6A22DDD1">
                <wp:simplePos x="0" y="0"/>
                <wp:positionH relativeFrom="column">
                  <wp:posOffset>-327660</wp:posOffset>
                </wp:positionH>
                <wp:positionV relativeFrom="paragraph">
                  <wp:posOffset>3804920</wp:posOffset>
                </wp:positionV>
                <wp:extent cx="6309995" cy="2362200"/>
                <wp:effectExtent l="0" t="0" r="0" b="0"/>
                <wp:wrapNone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995" cy="2362200"/>
                          <a:chOff x="-110358" y="0"/>
                          <a:chExt cx="6310498" cy="2362200"/>
                        </a:xfrm>
                      </wpg:grpSpPr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9814" b="89848" l="2116" r="97460">
                                        <a14:foregroundMark x1="41654" y1="18437" x2="9418" y2="40778"/>
                                        <a14:foregroundMark x1="9418" y1="40778" x2="9418" y2="40778"/>
                                        <a14:foregroundMark x1="24656" y1="11168" x2="9312" y2="19797"/>
                                        <a14:foregroundMark x1="9312" y1="19797" x2="5714" y2="45008"/>
                                        <a14:foregroundMark x1="5714" y1="45008" x2="27196" y2="13875"/>
                                        <a14:foregroundMark x1="93016" y1="44162" x2="93652" y2="21938"/>
                                        <a14:foregroundMark x1="82006" y1="11603" x2="80607" y2="10808"/>
                                        <a14:foregroundMark x1="84168" y1="12830" x2="83945" y2="12704"/>
                                        <a14:foregroundMark x1="73759" y1="12911" x2="62011" y2="19289"/>
                                        <a14:foregroundMark x1="62011" y1="19289" x2="85608" y2="39425"/>
                                        <a14:foregroundMark x1="74921" y1="25719" x2="66667" y2="39425"/>
                                        <a14:foregroundMark x1="2222" y1="37056" x2="2751" y2="41963"/>
                                        <a14:foregroundMark x1="34074" y1="32487" x2="32804" y2="38579"/>
                                        <a14:foregroundMark x1="73545" y1="12014" x2="73545" y2="12014"/>
                                        <a14:foregroundMark x1="73439" y1="12521" x2="75344" y2="12183"/>
                                        <a14:foregroundMark x1="72063" y1="11844" x2="73862" y2="14890"/>
                                        <a14:foregroundMark x1="97460" y1="35533" x2="96508" y2="44332"/>
                                        <a14:backgroundMark x1="43175" y1="16413" x2="43810" y2="20135"/>
                                        <a14:backgroundMark x1="84233" y1="12690" x2="93122" y2="15736"/>
                                        <a14:backgroundMark x1="92593" y1="15736" x2="96085" y2="21997"/>
                                        <a14:backgroundMark x1="79894" y1="9306" x2="75783" y2="11003"/>
                                        <a14:backgroundMark x1="82434" y1="10829" x2="84233" y2="12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1743" y="0"/>
                            <a:ext cx="3778397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523" b="95093" l="9841" r="89841">
                                        <a14:foregroundMark x1="56720" y1="1523" x2="56190" y2="9306"/>
                                        <a14:foregroundMark x1="45397" y1="27411" x2="59471" y2="42978"/>
                                        <a14:foregroundMark x1="59471" y1="42978" x2="51746" y2="49239"/>
                                        <a14:foregroundMark x1="21058" y1="37563" x2="20000" y2="45347"/>
                                        <a14:foregroundMark x1="42011" y1="34349" x2="60212" y2="29611"/>
                                        <a14:foregroundMark x1="60212" y1="29611" x2="44127" y2="39086"/>
                                        <a14:foregroundMark x1="44127" y1="39086" x2="60847" y2="45854"/>
                                        <a14:foregroundMark x1="60847" y1="45854" x2="42646" y2="49746"/>
                                        <a14:foregroundMark x1="42646" y1="49746" x2="59471" y2="53807"/>
                                        <a14:foregroundMark x1="59471" y1="53807" x2="54709" y2="46024"/>
                                        <a14:foregroundMark x1="41481" y1="38240" x2="42963" y2="47716"/>
                                        <a14:foregroundMark x1="44444" y1="41455" x2="50794" y2="41455"/>
                                        <a14:foregroundMark x1="33651" y1="90355" x2="50688" y2="97462"/>
                                        <a14:foregroundMark x1="50688" y1="97462" x2="67513" y2="95093"/>
                                        <a14:foregroundMark x1="67513" y1="95093" x2="34709" y2="9120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0358" y="177800"/>
                            <a:ext cx="2990718" cy="1919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1968B" id="Группа 34" o:spid="_x0000_s1026" style="position:absolute;margin-left:-25.8pt;margin-top:299.6pt;width:496.85pt;height:186pt;z-index:251659264;mso-width-relative:margin;mso-height-relative:margin" coordorigin="-1103" coordsize="63104,23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3" o:spid="_x0000_s1027" type="#_x0000_t75" style="position:absolute;left:24217;width:37784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">
                  <v:imagedata r:id="rId17" o:title=""/>
                </v:shape>
                <v:shape id="Рисунок 32" o:spid="_x0000_s1028" type="#_x0000_t75" style="position:absolute;left:-1103;top:1778;width:29906;height:19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</w:p>
    <w:p w14:paraId="3050E51E" w14:textId="6A351A1B" w:rsidR="00D31AD3" w:rsidRPr="00B62CF2" w:rsidRDefault="00583992" w:rsidP="00D31AD3">
      <w:pPr>
        <w:rPr>
          <w:rFonts w:ascii="Arial" w:hAnsi="Arial" w:cs="Arial"/>
        </w:rPr>
      </w:pPr>
      <w:r w:rsidRPr="00B62CF2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741314A1" wp14:editId="0DA6E010">
            <wp:simplePos x="0" y="0"/>
            <wp:positionH relativeFrom="column">
              <wp:posOffset>133106</wp:posOffset>
            </wp:positionH>
            <wp:positionV relativeFrom="paragraph">
              <wp:posOffset>52030</wp:posOffset>
            </wp:positionV>
            <wp:extent cx="2296160" cy="14351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БЕЙСБОЛКА БЕЛАЯ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27AD4" w14:textId="04E5D2DB" w:rsidR="00D31AD3" w:rsidRPr="00B62CF2" w:rsidRDefault="00D31AD3" w:rsidP="00D31AD3">
      <w:pPr>
        <w:rPr>
          <w:rFonts w:ascii="Arial" w:hAnsi="Arial" w:cs="Arial"/>
        </w:rPr>
      </w:pPr>
    </w:p>
    <w:p w14:paraId="04DEE312" w14:textId="3EE4AB2B" w:rsidR="00D31AD3" w:rsidRPr="00B62CF2" w:rsidRDefault="00D31AD3" w:rsidP="00D31AD3">
      <w:pPr>
        <w:rPr>
          <w:rFonts w:ascii="Arial" w:hAnsi="Arial" w:cs="Arial"/>
        </w:rPr>
      </w:pPr>
    </w:p>
    <w:p w14:paraId="75B9EB06" w14:textId="77777777" w:rsidR="00D31AD3" w:rsidRPr="00B62CF2" w:rsidRDefault="00D31AD3" w:rsidP="00D31AD3">
      <w:pPr>
        <w:rPr>
          <w:rFonts w:ascii="Arial" w:hAnsi="Arial" w:cs="Arial"/>
        </w:rPr>
      </w:pPr>
    </w:p>
    <w:p w14:paraId="787A3BF0" w14:textId="1D596524" w:rsidR="00D31AD3" w:rsidRPr="00B62CF2" w:rsidRDefault="00583992" w:rsidP="00D31AD3">
      <w:pPr>
        <w:rPr>
          <w:rFonts w:ascii="Arial" w:hAnsi="Arial" w:cs="Arial"/>
        </w:rPr>
      </w:pPr>
      <w:r w:rsidRPr="00B62CF2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1F9B669E" wp14:editId="41DDD9AE">
            <wp:simplePos x="0" y="0"/>
            <wp:positionH relativeFrom="column">
              <wp:posOffset>-748624</wp:posOffset>
            </wp:positionH>
            <wp:positionV relativeFrom="paragraph">
              <wp:posOffset>364490</wp:posOffset>
            </wp:positionV>
            <wp:extent cx="3244850" cy="202946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ГАСЛСТУК ЗЕЛЕНЫЙ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814" b="95601" l="9841" r="89841">
                                  <a14:foregroundMark x1="69312" y1="92047" x2="69312" y2="94416"/>
                                  <a14:foregroundMark x1="69524" y1="92386" x2="71429" y2="956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A62A6" w14:textId="57B86E6F" w:rsidR="00D31AD3" w:rsidRPr="00B62CF2" w:rsidRDefault="00583992" w:rsidP="00D31AD3">
      <w:pPr>
        <w:rPr>
          <w:rFonts w:ascii="Arial" w:hAnsi="Arial" w:cs="Arial"/>
        </w:rPr>
      </w:pPr>
      <w:r w:rsidRPr="00B62CF2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06BF0D78" wp14:editId="7EC6F055">
            <wp:simplePos x="0" y="0"/>
            <wp:positionH relativeFrom="column">
              <wp:posOffset>2576371</wp:posOffset>
            </wp:positionH>
            <wp:positionV relativeFrom="paragraph">
              <wp:posOffset>259715</wp:posOffset>
            </wp:positionV>
            <wp:extent cx="2946400" cy="184213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ГАЛСТУК СВЕТЛООРАНЖЕВЫЙ.pn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5405" b="94144" l="9859" r="89859">
                                  <a14:foregroundMark x1="69735" y1="5584" x2="66561" y2="7107"/>
                                  <a14:foregroundMark x1="72254" y1="90766" x2="72817" y2="941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7228B" w14:textId="77777777" w:rsidR="00D31AD3" w:rsidRPr="00B62CF2" w:rsidRDefault="00D31AD3" w:rsidP="00D31AD3">
      <w:pPr>
        <w:rPr>
          <w:rFonts w:ascii="Arial" w:hAnsi="Arial" w:cs="Arial"/>
        </w:rPr>
      </w:pPr>
    </w:p>
    <w:p w14:paraId="4D44F6BA" w14:textId="77777777" w:rsidR="00D31AD3" w:rsidRPr="00B62CF2" w:rsidRDefault="00D31AD3" w:rsidP="00D31AD3">
      <w:pPr>
        <w:rPr>
          <w:rFonts w:ascii="Arial" w:hAnsi="Arial" w:cs="Arial"/>
        </w:rPr>
      </w:pPr>
    </w:p>
    <w:p w14:paraId="69BA1B4E" w14:textId="77777777" w:rsidR="00D31AD3" w:rsidRPr="00B62CF2" w:rsidRDefault="00D31AD3" w:rsidP="00D31AD3">
      <w:pPr>
        <w:rPr>
          <w:rFonts w:ascii="Arial" w:hAnsi="Arial" w:cs="Arial"/>
        </w:rPr>
      </w:pPr>
    </w:p>
    <w:p w14:paraId="23B66218" w14:textId="1B7E75C4" w:rsidR="00D31AD3" w:rsidRPr="00B62CF2" w:rsidRDefault="00D31AD3" w:rsidP="00D31AD3">
      <w:pPr>
        <w:rPr>
          <w:rFonts w:ascii="Arial" w:hAnsi="Arial" w:cs="Arial"/>
        </w:rPr>
      </w:pPr>
    </w:p>
    <w:p w14:paraId="26DDF5A2" w14:textId="77777777" w:rsidR="00D31AD3" w:rsidRPr="00B62CF2" w:rsidRDefault="00D31AD3" w:rsidP="00D31AD3">
      <w:pPr>
        <w:rPr>
          <w:rFonts w:ascii="Arial" w:hAnsi="Arial" w:cs="Arial"/>
        </w:rPr>
      </w:pPr>
    </w:p>
    <w:p w14:paraId="2C250332" w14:textId="77777777" w:rsidR="009E144E" w:rsidRPr="00B62CF2" w:rsidRDefault="009E144E" w:rsidP="00D31AD3">
      <w:pPr>
        <w:tabs>
          <w:tab w:val="left" w:pos="6934"/>
        </w:tabs>
        <w:rPr>
          <w:rFonts w:ascii="Arial" w:hAnsi="Arial" w:cs="Arial"/>
        </w:rPr>
      </w:pPr>
    </w:p>
    <w:p w14:paraId="22F8699C" w14:textId="77777777" w:rsidR="009E144E" w:rsidRPr="00B62CF2" w:rsidRDefault="009E144E" w:rsidP="00D31AD3">
      <w:pPr>
        <w:tabs>
          <w:tab w:val="left" w:pos="6934"/>
        </w:tabs>
        <w:rPr>
          <w:rFonts w:ascii="Arial" w:hAnsi="Arial" w:cs="Arial"/>
        </w:rPr>
      </w:pPr>
    </w:p>
    <w:p w14:paraId="2EF85459" w14:textId="77777777" w:rsidR="009E144E" w:rsidRPr="00B62CF2" w:rsidRDefault="009E144E" w:rsidP="00D31AD3">
      <w:pPr>
        <w:tabs>
          <w:tab w:val="left" w:pos="6934"/>
        </w:tabs>
        <w:rPr>
          <w:rFonts w:ascii="Arial" w:hAnsi="Arial" w:cs="Arial"/>
        </w:rPr>
      </w:pPr>
    </w:p>
    <w:p w14:paraId="07C8A989" w14:textId="77777777" w:rsidR="009E144E" w:rsidRPr="00B62CF2" w:rsidRDefault="009E144E" w:rsidP="00D31AD3">
      <w:pPr>
        <w:tabs>
          <w:tab w:val="left" w:pos="6934"/>
        </w:tabs>
        <w:rPr>
          <w:rFonts w:ascii="Arial" w:hAnsi="Arial" w:cs="Arial"/>
        </w:rPr>
      </w:pPr>
    </w:p>
    <w:p w14:paraId="381CA005" w14:textId="77777777" w:rsidR="009E144E" w:rsidRPr="00B62CF2" w:rsidRDefault="009E144E" w:rsidP="00D31AD3">
      <w:pPr>
        <w:tabs>
          <w:tab w:val="left" w:pos="6934"/>
        </w:tabs>
        <w:rPr>
          <w:rFonts w:ascii="Arial" w:hAnsi="Arial" w:cs="Arial"/>
        </w:rPr>
      </w:pPr>
    </w:p>
    <w:p w14:paraId="3D33C2F2" w14:textId="77777777" w:rsidR="009E144E" w:rsidRPr="00B62CF2" w:rsidRDefault="009E144E" w:rsidP="00D31AD3">
      <w:pPr>
        <w:tabs>
          <w:tab w:val="left" w:pos="6934"/>
        </w:tabs>
        <w:rPr>
          <w:rFonts w:ascii="Arial" w:hAnsi="Arial" w:cs="Arial"/>
        </w:rPr>
      </w:pPr>
    </w:p>
    <w:p w14:paraId="05CAA3AC" w14:textId="77777777" w:rsidR="009E144E" w:rsidRPr="00B62CF2" w:rsidRDefault="009E144E" w:rsidP="00D31AD3">
      <w:pPr>
        <w:tabs>
          <w:tab w:val="left" w:pos="6934"/>
        </w:tabs>
        <w:rPr>
          <w:rFonts w:ascii="Arial" w:hAnsi="Arial" w:cs="Arial"/>
        </w:rPr>
      </w:pPr>
    </w:p>
    <w:p w14:paraId="49F5A439" w14:textId="77777777" w:rsidR="009E144E" w:rsidRPr="00B62CF2" w:rsidRDefault="009E144E" w:rsidP="00D31AD3">
      <w:pPr>
        <w:tabs>
          <w:tab w:val="left" w:pos="6934"/>
        </w:tabs>
        <w:rPr>
          <w:rFonts w:ascii="Arial" w:hAnsi="Arial" w:cs="Arial"/>
        </w:rPr>
      </w:pPr>
    </w:p>
    <w:p w14:paraId="6FA9F506" w14:textId="77777777" w:rsidR="009E144E" w:rsidRPr="00B62CF2" w:rsidRDefault="009E144E" w:rsidP="00D31AD3">
      <w:pPr>
        <w:tabs>
          <w:tab w:val="left" w:pos="6934"/>
        </w:tabs>
        <w:rPr>
          <w:rFonts w:ascii="Arial" w:hAnsi="Arial" w:cs="Arial"/>
        </w:rPr>
      </w:pPr>
    </w:p>
    <w:p w14:paraId="6629CA9C" w14:textId="77777777" w:rsidR="009E144E" w:rsidRPr="00B62CF2" w:rsidRDefault="009E144E" w:rsidP="00D31AD3">
      <w:pPr>
        <w:tabs>
          <w:tab w:val="left" w:pos="6934"/>
        </w:tabs>
        <w:rPr>
          <w:rFonts w:ascii="Arial" w:hAnsi="Arial" w:cs="Arial"/>
        </w:rPr>
      </w:pPr>
    </w:p>
    <w:p w14:paraId="6C4E9E02" w14:textId="77777777" w:rsidR="009E144E" w:rsidRPr="00B62CF2" w:rsidRDefault="009E144E" w:rsidP="00D31AD3">
      <w:pPr>
        <w:tabs>
          <w:tab w:val="left" w:pos="6934"/>
        </w:tabs>
        <w:rPr>
          <w:rFonts w:ascii="Arial" w:hAnsi="Arial" w:cs="Arial"/>
        </w:rPr>
      </w:pPr>
    </w:p>
    <w:p w14:paraId="1F109CAD" w14:textId="77777777" w:rsidR="009E144E" w:rsidRPr="00B62CF2" w:rsidRDefault="009E144E" w:rsidP="00D31AD3">
      <w:pPr>
        <w:tabs>
          <w:tab w:val="left" w:pos="6934"/>
        </w:tabs>
        <w:rPr>
          <w:rFonts w:ascii="Arial" w:hAnsi="Arial" w:cs="Arial"/>
        </w:rPr>
      </w:pPr>
    </w:p>
    <w:p w14:paraId="5B576CB1" w14:textId="3537AEF6" w:rsidR="009E144E" w:rsidRPr="00B62CF2" w:rsidRDefault="009E144E" w:rsidP="00D31AD3">
      <w:pPr>
        <w:tabs>
          <w:tab w:val="left" w:pos="6934"/>
        </w:tabs>
        <w:rPr>
          <w:rFonts w:ascii="Arial" w:hAnsi="Arial" w:cs="Arial"/>
        </w:rPr>
      </w:pPr>
    </w:p>
    <w:p w14:paraId="010A20C6" w14:textId="422D3DFF" w:rsidR="004B25CF" w:rsidRDefault="004B25CF" w:rsidP="004B25CF">
      <w:pPr>
        <w:spacing w:after="0" w:line="240" w:lineRule="auto"/>
        <w:rPr>
          <w:rFonts w:ascii="Molot" w:hAnsi="Molot" w:cs="Arial"/>
          <w:color w:val="00B050"/>
          <w:sz w:val="40"/>
        </w:rPr>
      </w:pPr>
      <w:r w:rsidRPr="008D47C0">
        <w:rPr>
          <w:rFonts w:ascii="Molot" w:hAnsi="Molot" w:cs="Arial"/>
          <w:color w:val="00B050"/>
          <w:sz w:val="40"/>
        </w:rPr>
        <w:lastRenderedPageBreak/>
        <w:t>БРЕНДБУК</w:t>
      </w:r>
    </w:p>
    <w:p w14:paraId="43F1A5F5" w14:textId="69350AB0" w:rsidR="00B7066A" w:rsidRPr="00B62CF2" w:rsidRDefault="00583992" w:rsidP="004B25CF">
      <w:pPr>
        <w:tabs>
          <w:tab w:val="left" w:pos="6934"/>
        </w:tabs>
        <w:rPr>
          <w:rFonts w:ascii="Arial" w:hAnsi="Arial" w:cs="Arial"/>
        </w:rPr>
      </w:pPr>
      <w:r w:rsidRPr="00B62CF2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76EDA443" wp14:editId="18D54652">
            <wp:simplePos x="0" y="0"/>
            <wp:positionH relativeFrom="column">
              <wp:posOffset>2244671</wp:posOffset>
            </wp:positionH>
            <wp:positionV relativeFrom="paragraph">
              <wp:posOffset>272929</wp:posOffset>
            </wp:positionV>
            <wp:extent cx="3888740" cy="157988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Эмблема прямоугольная без фона - Будь Здоров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lot" w:hAnsi="Molot" w:cs="Arial"/>
          <w:color w:val="000000" w:themeColor="text1"/>
          <w:sz w:val="32"/>
        </w:rPr>
        <w:t>логотипы</w:t>
      </w:r>
      <w:r w:rsidR="004B25CF" w:rsidRPr="00B62CF2">
        <w:rPr>
          <w:rFonts w:ascii="Arial" w:hAnsi="Arial" w:cs="Arial"/>
          <w:noProof/>
        </w:rPr>
        <w:t xml:space="preserve"> </w:t>
      </w:r>
      <w:r w:rsidR="00D31AD3" w:rsidRPr="00B62CF2">
        <w:rPr>
          <w:rFonts w:ascii="Arial" w:hAnsi="Arial" w:cs="Arial"/>
        </w:rPr>
        <w:tab/>
      </w:r>
    </w:p>
    <w:p w14:paraId="287871CF" w14:textId="44461A20" w:rsidR="00B7066A" w:rsidRPr="00B62CF2" w:rsidRDefault="00583992">
      <w:pPr>
        <w:rPr>
          <w:rFonts w:ascii="Arial" w:hAnsi="Arial" w:cs="Arial"/>
        </w:rPr>
      </w:pPr>
      <w:r w:rsidRPr="00B62CF2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623F08DD" wp14:editId="2B09FE4A">
            <wp:simplePos x="0" y="0"/>
            <wp:positionH relativeFrom="column">
              <wp:posOffset>-519430</wp:posOffset>
            </wp:positionH>
            <wp:positionV relativeFrom="paragraph">
              <wp:posOffset>4274483</wp:posOffset>
            </wp:positionV>
            <wp:extent cx="2645923" cy="1117523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Эмблема прямоугольная - Будь Здоров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923" cy="1117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CF2">
        <w:rPr>
          <w:rFonts w:ascii="Arial" w:hAnsi="Arial" w:cs="Arial"/>
          <w:noProof/>
        </w:rPr>
        <w:drawing>
          <wp:anchor distT="0" distB="0" distL="114300" distR="114300" simplePos="0" relativeHeight="251662847" behindDoc="0" locked="0" layoutInCell="1" allowOverlap="1" wp14:anchorId="13192DDA" wp14:editId="02085170">
            <wp:simplePos x="0" y="0"/>
            <wp:positionH relativeFrom="column">
              <wp:posOffset>-520456</wp:posOffset>
            </wp:positionH>
            <wp:positionV relativeFrom="paragraph">
              <wp:posOffset>313676</wp:posOffset>
            </wp:positionV>
            <wp:extent cx="2723745" cy="2723745"/>
            <wp:effectExtent l="0" t="0" r="63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Эмблема - Будь Здоров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745" cy="27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27B1A129" wp14:editId="0BFF475C">
            <wp:simplePos x="0" y="0"/>
            <wp:positionH relativeFrom="column">
              <wp:posOffset>2394382</wp:posOffset>
            </wp:positionH>
            <wp:positionV relativeFrom="paragraph">
              <wp:posOffset>4758690</wp:posOffset>
            </wp:positionV>
            <wp:extent cx="3705860" cy="1564640"/>
            <wp:effectExtent l="0" t="0" r="889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Логотип синий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7E67885" wp14:editId="4F25B9CB">
            <wp:simplePos x="0" y="0"/>
            <wp:positionH relativeFrom="column">
              <wp:posOffset>2228647</wp:posOffset>
            </wp:positionH>
            <wp:positionV relativeFrom="paragraph">
              <wp:posOffset>1412240</wp:posOffset>
            </wp:positionV>
            <wp:extent cx="3890645" cy="1787525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Логотип красный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4864" behindDoc="0" locked="0" layoutInCell="1" allowOverlap="1" wp14:anchorId="6876FAE1" wp14:editId="07C43672">
            <wp:simplePos x="0" y="0"/>
            <wp:positionH relativeFrom="column">
              <wp:posOffset>2379142</wp:posOffset>
            </wp:positionH>
            <wp:positionV relativeFrom="paragraph">
              <wp:posOffset>3039745</wp:posOffset>
            </wp:positionV>
            <wp:extent cx="3705860" cy="1565275"/>
            <wp:effectExtent l="0" t="0" r="889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Логотип фиолетовый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6A" w:rsidRPr="00B62CF2">
        <w:rPr>
          <w:rFonts w:ascii="Arial" w:hAnsi="Arial" w:cs="Arial"/>
        </w:rPr>
        <w:br w:type="page"/>
      </w:r>
    </w:p>
    <w:p w14:paraId="13B68529" w14:textId="5CB043AA" w:rsidR="00583992" w:rsidRDefault="00583992" w:rsidP="00583992">
      <w:pPr>
        <w:spacing w:after="0" w:line="240" w:lineRule="auto"/>
        <w:rPr>
          <w:rFonts w:ascii="Molot" w:hAnsi="Molot" w:cs="Arial"/>
          <w:color w:val="00B050"/>
          <w:sz w:val="40"/>
        </w:rPr>
      </w:pPr>
      <w:r w:rsidRPr="008D47C0">
        <w:rPr>
          <w:rFonts w:ascii="Molot" w:hAnsi="Molot" w:cs="Arial"/>
          <w:color w:val="00B050"/>
          <w:sz w:val="40"/>
        </w:rPr>
        <w:lastRenderedPageBreak/>
        <w:t>БРЕНДБУК</w:t>
      </w:r>
    </w:p>
    <w:p w14:paraId="2FB2E8D1" w14:textId="05F5F108" w:rsidR="00073A62" w:rsidRPr="00B62CF2" w:rsidRDefault="00583992" w:rsidP="00583992">
      <w:pPr>
        <w:rPr>
          <w:rFonts w:ascii="Arial" w:hAnsi="Arial" w:cs="Arial"/>
          <w:b/>
          <w:color w:val="FF0000"/>
          <w:sz w:val="40"/>
        </w:rPr>
      </w:pPr>
      <w:r>
        <w:rPr>
          <w:rFonts w:ascii="Molot" w:hAnsi="Molot" w:cs="Arial"/>
          <w:color w:val="000000" w:themeColor="text1"/>
          <w:sz w:val="32"/>
        </w:rPr>
        <w:t>Варианты дизайна футболок</w:t>
      </w:r>
    </w:p>
    <w:p w14:paraId="7D9A72DD" w14:textId="3D3A2D91" w:rsidR="00073A62" w:rsidRPr="00B62CF2" w:rsidRDefault="00160D46">
      <w:pPr>
        <w:rPr>
          <w:rFonts w:ascii="Arial" w:hAnsi="Arial" w:cs="Arial"/>
          <w:b/>
          <w:color w:val="FF0000"/>
          <w:sz w:val="40"/>
        </w:rPr>
      </w:pPr>
      <w:r w:rsidRPr="00B62CF2">
        <w:rPr>
          <w:rFonts w:ascii="Arial" w:hAnsi="Arial" w:cs="Arial"/>
          <w:b/>
          <w:noProof/>
          <w:color w:val="FF0000"/>
          <w:sz w:val="40"/>
        </w:rPr>
        <w:drawing>
          <wp:anchor distT="0" distB="0" distL="114300" distR="114300" simplePos="0" relativeHeight="251677696" behindDoc="0" locked="0" layoutInCell="1" allowOverlap="1" wp14:anchorId="297F2D8C" wp14:editId="1D03FCA5">
            <wp:simplePos x="0" y="0"/>
            <wp:positionH relativeFrom="column">
              <wp:posOffset>15240</wp:posOffset>
            </wp:positionH>
            <wp:positionV relativeFrom="paragraph">
              <wp:posOffset>3794760</wp:posOffset>
            </wp:positionV>
            <wp:extent cx="6029325" cy="3134995"/>
            <wp:effectExtent l="0" t="0" r="9525" b="825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Футболки-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CF2">
        <w:rPr>
          <w:rFonts w:ascii="Arial" w:hAnsi="Arial" w:cs="Arial"/>
          <w:b/>
          <w:noProof/>
          <w:color w:val="FF0000"/>
          <w:sz w:val="40"/>
        </w:rPr>
        <w:drawing>
          <wp:anchor distT="0" distB="0" distL="114300" distR="114300" simplePos="0" relativeHeight="251675648" behindDoc="0" locked="0" layoutInCell="1" allowOverlap="1" wp14:anchorId="0910EC58" wp14:editId="2986D9E8">
            <wp:simplePos x="0" y="0"/>
            <wp:positionH relativeFrom="column">
              <wp:posOffset>15051</wp:posOffset>
            </wp:positionH>
            <wp:positionV relativeFrom="paragraph">
              <wp:posOffset>389255</wp:posOffset>
            </wp:positionV>
            <wp:extent cx="6029325" cy="3147060"/>
            <wp:effectExtent l="0" t="0" r="9525" b="0"/>
            <wp:wrapNone/>
            <wp:docPr id="20" name="Рисунок 20" descr="Изображение выглядит как одежда, рукав, рубашк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Футболки-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A62" w:rsidRPr="00B62CF2">
        <w:rPr>
          <w:rFonts w:ascii="Arial" w:hAnsi="Arial" w:cs="Arial"/>
          <w:b/>
          <w:color w:val="FF0000"/>
          <w:sz w:val="40"/>
        </w:rPr>
        <w:br w:type="page"/>
      </w:r>
    </w:p>
    <w:p w14:paraId="15089B5B" w14:textId="77777777" w:rsidR="00583992" w:rsidRDefault="00583992" w:rsidP="00583992">
      <w:pPr>
        <w:spacing w:after="0" w:line="240" w:lineRule="auto"/>
        <w:rPr>
          <w:rFonts w:ascii="Molot" w:hAnsi="Molot" w:cs="Arial"/>
          <w:color w:val="00B050"/>
          <w:sz w:val="40"/>
        </w:rPr>
      </w:pPr>
      <w:r w:rsidRPr="008D47C0">
        <w:rPr>
          <w:rFonts w:ascii="Molot" w:hAnsi="Molot" w:cs="Arial"/>
          <w:color w:val="00B050"/>
          <w:sz w:val="40"/>
        </w:rPr>
        <w:lastRenderedPageBreak/>
        <w:t>БРЕНДБУК</w:t>
      </w:r>
    </w:p>
    <w:p w14:paraId="063CB81F" w14:textId="4E53B385" w:rsidR="00583992" w:rsidRPr="00B62CF2" w:rsidRDefault="00583992" w:rsidP="00583992">
      <w:pPr>
        <w:rPr>
          <w:rFonts w:ascii="Arial" w:hAnsi="Arial" w:cs="Arial"/>
          <w:b/>
          <w:color w:val="FF0000"/>
          <w:sz w:val="40"/>
        </w:rPr>
      </w:pPr>
      <w:r>
        <w:rPr>
          <w:rFonts w:ascii="Molot" w:hAnsi="Molot" w:cs="Arial"/>
          <w:color w:val="000000" w:themeColor="text1"/>
          <w:sz w:val="32"/>
        </w:rPr>
        <w:t>Варианты дизайна партнерских футболок</w:t>
      </w:r>
    </w:p>
    <w:p w14:paraId="2935796E" w14:textId="681ED990" w:rsidR="00D92EAE" w:rsidRPr="00B62CF2" w:rsidRDefault="00583992" w:rsidP="000F65E1">
      <w:pPr>
        <w:rPr>
          <w:rFonts w:ascii="Arial" w:hAnsi="Arial" w:cs="Arial"/>
          <w:b/>
          <w:color w:val="FF0000"/>
          <w:sz w:val="40"/>
        </w:rPr>
      </w:pPr>
      <w:r w:rsidRPr="00B62CF2">
        <w:rPr>
          <w:rFonts w:ascii="Arial" w:hAnsi="Arial" w:cs="Arial"/>
          <w:b/>
          <w:noProof/>
          <w:color w:val="FF0000"/>
          <w:sz w:val="40"/>
        </w:rPr>
        <w:drawing>
          <wp:anchor distT="0" distB="0" distL="114300" distR="114300" simplePos="0" relativeHeight="251676672" behindDoc="0" locked="0" layoutInCell="1" allowOverlap="1" wp14:anchorId="4780E128" wp14:editId="41194A18">
            <wp:simplePos x="0" y="0"/>
            <wp:positionH relativeFrom="column">
              <wp:posOffset>-2500</wp:posOffset>
            </wp:positionH>
            <wp:positionV relativeFrom="paragraph">
              <wp:posOffset>414655</wp:posOffset>
            </wp:positionV>
            <wp:extent cx="6029325" cy="3134995"/>
            <wp:effectExtent l="0" t="0" r="9525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Футболки-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02F3B" w14:textId="5552E4C2" w:rsidR="00D92EAE" w:rsidRPr="00B62CF2" w:rsidRDefault="00583992">
      <w:pPr>
        <w:rPr>
          <w:rFonts w:ascii="Arial" w:hAnsi="Arial" w:cs="Arial"/>
          <w:b/>
          <w:color w:val="FF0000"/>
          <w:sz w:val="40"/>
        </w:rPr>
      </w:pPr>
      <w:r w:rsidRPr="00B62CF2">
        <w:rPr>
          <w:rFonts w:ascii="Arial" w:hAnsi="Arial" w:cs="Arial"/>
          <w:b/>
          <w:noProof/>
          <w:color w:val="FF0000"/>
          <w:sz w:val="40"/>
        </w:rPr>
        <w:drawing>
          <wp:anchor distT="0" distB="0" distL="114300" distR="114300" simplePos="0" relativeHeight="251682816" behindDoc="0" locked="0" layoutInCell="1" allowOverlap="1" wp14:anchorId="5AF86C66" wp14:editId="5E0C3490">
            <wp:simplePos x="0" y="0"/>
            <wp:positionH relativeFrom="column">
              <wp:posOffset>20995</wp:posOffset>
            </wp:positionH>
            <wp:positionV relativeFrom="paragraph">
              <wp:posOffset>3418840</wp:posOffset>
            </wp:positionV>
            <wp:extent cx="6029325" cy="3134995"/>
            <wp:effectExtent l="0" t="0" r="9525" b="825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Футболки-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EAE" w:rsidRPr="00B62CF2">
        <w:rPr>
          <w:rFonts w:ascii="Arial" w:hAnsi="Arial" w:cs="Arial"/>
          <w:b/>
          <w:color w:val="FF0000"/>
          <w:sz w:val="40"/>
        </w:rPr>
        <w:br w:type="page"/>
      </w:r>
    </w:p>
    <w:p w14:paraId="67A09BBC" w14:textId="3FB6338B" w:rsidR="000F65E1" w:rsidRDefault="000F65E1" w:rsidP="005D1C13">
      <w:pPr>
        <w:spacing w:line="240" w:lineRule="auto"/>
        <w:rPr>
          <w:rFonts w:ascii="Molot" w:hAnsi="Molot" w:cs="Arial"/>
          <w:color w:val="00B050"/>
          <w:sz w:val="40"/>
        </w:rPr>
      </w:pPr>
      <w:r w:rsidRPr="008D47C0">
        <w:rPr>
          <w:rFonts w:ascii="Molot" w:hAnsi="Molot" w:cs="Arial"/>
          <w:color w:val="00B050"/>
          <w:sz w:val="40"/>
        </w:rPr>
        <w:lastRenderedPageBreak/>
        <w:t>СОТРУДНИЧЕСТВО</w:t>
      </w:r>
    </w:p>
    <w:p w14:paraId="5A78B488" w14:textId="53F234DE" w:rsidR="00A30896" w:rsidRPr="00B62CF2" w:rsidRDefault="00D92EAE" w:rsidP="005D1C13">
      <w:pPr>
        <w:pStyle w:val="a9"/>
        <w:spacing w:after="0" w:line="240" w:lineRule="auto"/>
        <w:ind w:left="0"/>
        <w:rPr>
          <w:rFonts w:ascii="Arial" w:eastAsia="Times New Roman" w:hAnsi="Arial" w:cs="Arial"/>
          <w:b/>
          <w:color w:val="442B05"/>
          <w:sz w:val="24"/>
          <w:szCs w:val="27"/>
          <w:bdr w:val="none" w:sz="0" w:space="0" w:color="auto" w:frame="1"/>
          <w:lang w:eastAsia="ru-RU"/>
        </w:rPr>
      </w:pPr>
      <w:r w:rsidRPr="00B62CF2">
        <w:rPr>
          <w:rFonts w:ascii="Arial" w:hAnsi="Arial" w:cs="Arial"/>
          <w:color w:val="000000" w:themeColor="text1"/>
          <w:sz w:val="28"/>
        </w:rPr>
        <w:t>Общественное движение «Будь всегда здоров» открыто для поиска со-</w:t>
      </w:r>
      <w:proofErr w:type="spellStart"/>
      <w:r w:rsidRPr="00B62CF2">
        <w:rPr>
          <w:rFonts w:ascii="Arial" w:hAnsi="Arial" w:cs="Arial"/>
          <w:color w:val="000000" w:themeColor="text1"/>
          <w:sz w:val="28"/>
        </w:rPr>
        <w:t>трудников</w:t>
      </w:r>
      <w:proofErr w:type="spellEnd"/>
      <w:r w:rsidRPr="00B62CF2">
        <w:rPr>
          <w:rFonts w:ascii="Arial" w:hAnsi="Arial" w:cs="Arial"/>
          <w:color w:val="000000" w:themeColor="text1"/>
          <w:sz w:val="28"/>
        </w:rPr>
        <w:t xml:space="preserve"> на вакансии менеджеров отдела продаж с ответственной жизненной позицией, с умением принимать нестандартные взвешенные решения , проникнутые идеей здорового образа жизни, способные креативно мыслить, готовые жить долго и счастливо, работать и отдыхать с огнем и задором , привносить в Мир радость и благоденствие. </w:t>
      </w:r>
      <w:r w:rsidRPr="00B62CF2">
        <w:rPr>
          <w:rFonts w:ascii="Arial" w:hAnsi="Arial" w:cs="Arial"/>
          <w:color w:val="000000" w:themeColor="text1"/>
          <w:sz w:val="28"/>
        </w:rPr>
        <w:br/>
        <w:t>Для нас важны разные люди готовые поддержать проект личным и финансовым участием, включится в наше волонтерское движение. </w:t>
      </w:r>
      <w:r w:rsidRPr="00B62CF2">
        <w:rPr>
          <w:rFonts w:ascii="Arial" w:hAnsi="Arial" w:cs="Arial"/>
          <w:color w:val="000000" w:themeColor="text1"/>
          <w:sz w:val="28"/>
        </w:rPr>
        <w:br/>
        <w:t>В сотрудничестве со спортивными, образовательными, психологическими центрами и другими секциями, индивидуальными тренерами, мы готовы предоставить интересные программы, направленные на повышение эффективности направления работы и расширение клиентской базы. </w:t>
      </w:r>
      <w:r w:rsidRPr="00B62CF2">
        <w:rPr>
          <w:rFonts w:ascii="Arial" w:hAnsi="Arial" w:cs="Arial"/>
          <w:color w:val="000000" w:themeColor="text1"/>
          <w:sz w:val="28"/>
        </w:rPr>
        <w:br/>
        <w:t>Бизнес сообществам, предприятиям, индивидуальным предпринимателям открыта возможность психологической помощи сотрудникам, подбора индивидуальных программ оздоровления, проведения корпоративных мероприятий в стиле здорового образа жизни, разработке тренингов и других обучающих программ. Возможности вашего бизнеса, могут использованы в программе лояльности среди наших клиентов. </w:t>
      </w:r>
      <w:r w:rsidRPr="00B62CF2">
        <w:rPr>
          <w:rFonts w:ascii="Arial" w:hAnsi="Arial" w:cs="Arial"/>
          <w:color w:val="000000" w:themeColor="text1"/>
          <w:sz w:val="28"/>
        </w:rPr>
        <w:br/>
        <w:t>Участие в общественном движение «Будь всегда здоров» открывает разные обоюдные возможности для сотрудничества, которые будут постоянно расширятся, эффективность предоставленной помощи будет способствовать развитию вашего предприятия и оказывать помощь людям в повышении качества жизни и развитии личных индивидуальных способностей. Влиять на улучшение семейно-демографической ситуации, профилактике здорового образа жизни.</w:t>
      </w:r>
      <w:r w:rsidRPr="00B62CF2">
        <w:rPr>
          <w:rFonts w:ascii="Arial" w:hAnsi="Arial" w:cs="Arial"/>
          <w:color w:val="000000" w:themeColor="text1"/>
          <w:sz w:val="28"/>
        </w:rPr>
        <w:br/>
      </w:r>
    </w:p>
    <w:p w14:paraId="0B144346" w14:textId="33804235" w:rsidR="000F65E1" w:rsidRPr="008D47C0" w:rsidRDefault="000F65E1" w:rsidP="005D1C13">
      <w:pPr>
        <w:spacing w:line="240" w:lineRule="auto"/>
        <w:rPr>
          <w:rFonts w:ascii="Molot" w:hAnsi="Molot" w:cs="Arial"/>
          <w:color w:val="00B050"/>
          <w:sz w:val="40"/>
        </w:rPr>
      </w:pPr>
      <w:r w:rsidRPr="008D47C0">
        <w:rPr>
          <w:rFonts w:ascii="Molot" w:hAnsi="Molot" w:cs="Arial"/>
          <w:color w:val="00B050"/>
          <w:sz w:val="40"/>
        </w:rPr>
        <w:t>ПАРТНЕРЫ ПО ХАРАКТЕРУ ВЗАИМОДЕЙСТВИЯ</w:t>
      </w:r>
    </w:p>
    <w:p w14:paraId="0F82FF86" w14:textId="7766DA40" w:rsidR="000F65E1" w:rsidRDefault="000F65E1" w:rsidP="000F65E1">
      <w:pPr>
        <w:pStyle w:val="a9"/>
        <w:numPr>
          <w:ilvl w:val="0"/>
          <w:numId w:val="13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Идеологические партнеры</w:t>
      </w:r>
      <w:r w:rsidR="005D1C13">
        <w:rPr>
          <w:rFonts w:ascii="Arial" w:hAnsi="Arial" w:cs="Arial"/>
          <w:color w:val="000000" w:themeColor="text1"/>
          <w:sz w:val="28"/>
        </w:rPr>
        <w:t>.</w:t>
      </w:r>
    </w:p>
    <w:p w14:paraId="49DE7CCE" w14:textId="3FCFCD46" w:rsidR="005D1C13" w:rsidRPr="00B62CF2" w:rsidRDefault="005D1C13" w:rsidP="005D1C13">
      <w:pPr>
        <w:pStyle w:val="a9"/>
        <w:numPr>
          <w:ilvl w:val="0"/>
          <w:numId w:val="13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Кросс маркетинговые партнеры</w:t>
      </w:r>
      <w:r>
        <w:rPr>
          <w:rFonts w:ascii="Arial" w:hAnsi="Arial" w:cs="Arial"/>
          <w:color w:val="000000" w:themeColor="text1"/>
          <w:sz w:val="28"/>
        </w:rPr>
        <w:t>.</w:t>
      </w:r>
    </w:p>
    <w:p w14:paraId="2F9171C0" w14:textId="69FB98FC" w:rsidR="000F65E1" w:rsidRPr="00B62CF2" w:rsidRDefault="000F65E1" w:rsidP="000F65E1">
      <w:pPr>
        <w:pStyle w:val="a9"/>
        <w:numPr>
          <w:ilvl w:val="0"/>
          <w:numId w:val="13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Спонсоры и рекламодатели</w:t>
      </w:r>
      <w:r w:rsidR="005D1C13">
        <w:rPr>
          <w:rFonts w:ascii="Arial" w:hAnsi="Arial" w:cs="Arial"/>
          <w:color w:val="000000" w:themeColor="text1"/>
          <w:sz w:val="28"/>
        </w:rPr>
        <w:t>:</w:t>
      </w:r>
    </w:p>
    <w:p w14:paraId="79C5A3D2" w14:textId="77777777" w:rsidR="000F65E1" w:rsidRPr="00B62CF2" w:rsidRDefault="000F65E1" w:rsidP="000F65E1">
      <w:pPr>
        <w:pStyle w:val="a9"/>
        <w:numPr>
          <w:ilvl w:val="1"/>
          <w:numId w:val="13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Федеральные</w:t>
      </w:r>
    </w:p>
    <w:p w14:paraId="2E2A9DA9" w14:textId="77777777" w:rsidR="000F65E1" w:rsidRPr="00B62CF2" w:rsidRDefault="000F65E1" w:rsidP="000F65E1">
      <w:pPr>
        <w:pStyle w:val="a9"/>
        <w:numPr>
          <w:ilvl w:val="1"/>
          <w:numId w:val="13"/>
        </w:numPr>
        <w:spacing w:after="0" w:line="240" w:lineRule="auto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Местные, региональные</w:t>
      </w:r>
    </w:p>
    <w:p w14:paraId="33EF254D" w14:textId="77777777" w:rsidR="000F65E1" w:rsidRPr="00B62CF2" w:rsidRDefault="000F65E1" w:rsidP="000F65E1">
      <w:pPr>
        <w:pStyle w:val="a9"/>
        <w:tabs>
          <w:tab w:val="left" w:pos="6934"/>
        </w:tabs>
        <w:rPr>
          <w:rFonts w:ascii="Arial" w:hAnsi="Arial" w:cs="Arial"/>
        </w:rPr>
      </w:pPr>
    </w:p>
    <w:p w14:paraId="59B7FD83" w14:textId="77777777" w:rsidR="005D1C13" w:rsidRDefault="005D1C13" w:rsidP="005D1C13">
      <w:pPr>
        <w:spacing w:line="240" w:lineRule="auto"/>
        <w:rPr>
          <w:rFonts w:ascii="Molot" w:hAnsi="Molot" w:cs="Arial"/>
          <w:color w:val="00B050"/>
          <w:sz w:val="40"/>
        </w:rPr>
      </w:pPr>
    </w:p>
    <w:p w14:paraId="7876CAB1" w14:textId="0DE30809" w:rsidR="000F65E1" w:rsidRPr="008D47C0" w:rsidRDefault="000F65E1" w:rsidP="005D1C13">
      <w:pPr>
        <w:spacing w:line="240" w:lineRule="auto"/>
        <w:rPr>
          <w:rFonts w:ascii="Molot" w:hAnsi="Molot" w:cs="Arial"/>
          <w:color w:val="00B050"/>
          <w:sz w:val="40"/>
        </w:rPr>
      </w:pPr>
      <w:r w:rsidRPr="008D47C0">
        <w:rPr>
          <w:rFonts w:ascii="Molot" w:hAnsi="Molot" w:cs="Arial"/>
          <w:color w:val="00B050"/>
          <w:sz w:val="40"/>
        </w:rPr>
        <w:lastRenderedPageBreak/>
        <w:t>КЛАССИФИКАЦИЯ ПАРТНЕРОВ ПО ВИДУ ДЕЯТЕЛЬНОСТИ</w:t>
      </w:r>
    </w:p>
    <w:p w14:paraId="564D5D05" w14:textId="77777777" w:rsidR="000F65E1" w:rsidRPr="00B62CF2" w:rsidRDefault="000F65E1" w:rsidP="000F65E1">
      <w:pPr>
        <w:pStyle w:val="a9"/>
        <w:numPr>
          <w:ilvl w:val="0"/>
          <w:numId w:val="14"/>
        </w:numPr>
        <w:spacing w:after="0" w:line="240" w:lineRule="auto"/>
        <w:ind w:hanging="436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Общественные движения, НКО, государственные структуры.</w:t>
      </w:r>
    </w:p>
    <w:p w14:paraId="70F67829" w14:textId="77777777" w:rsidR="000F65E1" w:rsidRPr="00B62CF2" w:rsidRDefault="000F65E1" w:rsidP="000F65E1">
      <w:pPr>
        <w:pStyle w:val="a9"/>
        <w:numPr>
          <w:ilvl w:val="0"/>
          <w:numId w:val="14"/>
        </w:numPr>
        <w:spacing w:after="0" w:line="240" w:lineRule="auto"/>
        <w:ind w:hanging="436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 xml:space="preserve">Блогеры, авторы, СМИ. </w:t>
      </w:r>
    </w:p>
    <w:p w14:paraId="3A6CA1F9" w14:textId="77777777" w:rsidR="000F65E1" w:rsidRPr="00B62CF2" w:rsidRDefault="000F65E1" w:rsidP="000F65E1">
      <w:pPr>
        <w:pStyle w:val="a9"/>
        <w:numPr>
          <w:ilvl w:val="0"/>
          <w:numId w:val="14"/>
        </w:numPr>
        <w:spacing w:after="0" w:line="240" w:lineRule="auto"/>
        <w:ind w:hanging="436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Медиа персоны, спортсмены, активисты ЗОЖ</w:t>
      </w:r>
    </w:p>
    <w:p w14:paraId="748EA8A4" w14:textId="77777777" w:rsidR="000F65E1" w:rsidRPr="00B62CF2" w:rsidRDefault="000F65E1" w:rsidP="000F65E1">
      <w:pPr>
        <w:pStyle w:val="a9"/>
        <w:numPr>
          <w:ilvl w:val="0"/>
          <w:numId w:val="14"/>
        </w:numPr>
        <w:spacing w:after="0" w:line="240" w:lineRule="auto"/>
        <w:ind w:hanging="436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Туристические компании.</w:t>
      </w:r>
    </w:p>
    <w:p w14:paraId="1FE89DF5" w14:textId="77777777" w:rsidR="000F65E1" w:rsidRPr="00B62CF2" w:rsidRDefault="000F65E1" w:rsidP="000F65E1">
      <w:pPr>
        <w:pStyle w:val="a9"/>
        <w:numPr>
          <w:ilvl w:val="0"/>
          <w:numId w:val="14"/>
        </w:numPr>
        <w:spacing w:after="0" w:line="240" w:lineRule="auto"/>
        <w:ind w:hanging="436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Отели, санатории, базы отдыха, спортивные лагеря.</w:t>
      </w:r>
    </w:p>
    <w:p w14:paraId="3A007594" w14:textId="77777777" w:rsidR="000F65E1" w:rsidRPr="00B62CF2" w:rsidRDefault="000F65E1" w:rsidP="000F65E1">
      <w:pPr>
        <w:pStyle w:val="a9"/>
        <w:numPr>
          <w:ilvl w:val="0"/>
          <w:numId w:val="14"/>
        </w:numPr>
        <w:spacing w:after="0" w:line="240" w:lineRule="auto"/>
        <w:ind w:hanging="436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Места тестирования ГТО, спортивные объекты.</w:t>
      </w:r>
    </w:p>
    <w:p w14:paraId="3EAB83BC" w14:textId="77777777" w:rsidR="000F65E1" w:rsidRPr="00B62CF2" w:rsidRDefault="000F65E1" w:rsidP="000F65E1">
      <w:pPr>
        <w:pStyle w:val="a9"/>
        <w:numPr>
          <w:ilvl w:val="0"/>
          <w:numId w:val="14"/>
        </w:numPr>
        <w:spacing w:after="0" w:line="240" w:lineRule="auto"/>
        <w:ind w:hanging="436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Производители и поставщики товаров для ЗОЖ, спорта и активного отдыха.</w:t>
      </w:r>
    </w:p>
    <w:p w14:paraId="54E99C63" w14:textId="77777777" w:rsidR="000F65E1" w:rsidRPr="00B62CF2" w:rsidRDefault="000F65E1" w:rsidP="000F65E1">
      <w:pPr>
        <w:pStyle w:val="a9"/>
        <w:numPr>
          <w:ilvl w:val="0"/>
          <w:numId w:val="14"/>
        </w:numPr>
        <w:spacing w:after="0" w:line="240" w:lineRule="auto"/>
        <w:ind w:hanging="436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Разработчики сайтов и мобильных приложений.</w:t>
      </w:r>
    </w:p>
    <w:p w14:paraId="21215AAF" w14:textId="77777777" w:rsidR="000F65E1" w:rsidRPr="00B62CF2" w:rsidRDefault="000F65E1" w:rsidP="000F65E1">
      <w:pPr>
        <w:pStyle w:val="a9"/>
        <w:numPr>
          <w:ilvl w:val="0"/>
          <w:numId w:val="14"/>
        </w:numPr>
        <w:spacing w:after="0" w:line="240" w:lineRule="auto"/>
        <w:ind w:hanging="436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Маркетинговые компании.</w:t>
      </w:r>
    </w:p>
    <w:p w14:paraId="17A0A173" w14:textId="77777777" w:rsidR="000F65E1" w:rsidRPr="00B62CF2" w:rsidRDefault="000F65E1" w:rsidP="000F65E1">
      <w:pPr>
        <w:pStyle w:val="a9"/>
        <w:numPr>
          <w:ilvl w:val="0"/>
          <w:numId w:val="14"/>
        </w:numPr>
        <w:tabs>
          <w:tab w:val="left" w:pos="851"/>
        </w:tabs>
        <w:spacing w:after="0" w:line="240" w:lineRule="auto"/>
        <w:ind w:left="709" w:hanging="436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Компании по разработки фирменного стиля, бренда.</w:t>
      </w:r>
    </w:p>
    <w:p w14:paraId="085E8343" w14:textId="77777777" w:rsidR="000F65E1" w:rsidRPr="00B62CF2" w:rsidRDefault="000F65E1" w:rsidP="000F65E1">
      <w:pPr>
        <w:pStyle w:val="a9"/>
        <w:numPr>
          <w:ilvl w:val="0"/>
          <w:numId w:val="14"/>
        </w:numPr>
        <w:spacing w:after="0" w:line="240" w:lineRule="auto"/>
        <w:ind w:hanging="436"/>
        <w:rPr>
          <w:rFonts w:ascii="Arial" w:hAnsi="Arial" w:cs="Arial"/>
          <w:color w:val="000000" w:themeColor="text1"/>
          <w:sz w:val="28"/>
        </w:rPr>
      </w:pPr>
      <w:r w:rsidRPr="00B62CF2">
        <w:rPr>
          <w:rFonts w:ascii="Arial" w:hAnsi="Arial" w:cs="Arial"/>
          <w:color w:val="000000" w:themeColor="text1"/>
          <w:sz w:val="28"/>
        </w:rPr>
        <w:t>Другие компании.</w:t>
      </w:r>
    </w:p>
    <w:p w14:paraId="2CDE4395" w14:textId="77777777" w:rsidR="000F65E1" w:rsidRPr="00B62CF2" w:rsidRDefault="000F65E1" w:rsidP="000F65E1">
      <w:pPr>
        <w:rPr>
          <w:rFonts w:ascii="Arial" w:hAnsi="Arial" w:cs="Arial"/>
          <w:color w:val="000000" w:themeColor="text1"/>
          <w:sz w:val="28"/>
        </w:rPr>
      </w:pPr>
    </w:p>
    <w:p w14:paraId="16F050EA" w14:textId="77777777" w:rsidR="00571EFC" w:rsidRPr="00B62CF2" w:rsidRDefault="00571EFC" w:rsidP="00DD15EE">
      <w:pPr>
        <w:rPr>
          <w:rFonts w:ascii="Arial" w:hAnsi="Arial" w:cs="Arial"/>
          <w:b/>
          <w:sz w:val="24"/>
        </w:rPr>
      </w:pPr>
    </w:p>
    <w:p w14:paraId="1C5CE5A5" w14:textId="77777777" w:rsidR="000F65E1" w:rsidRPr="00B62CF2" w:rsidRDefault="000F65E1">
      <w:pPr>
        <w:rPr>
          <w:rFonts w:ascii="Arial" w:hAnsi="Arial" w:cs="Arial"/>
          <w:b/>
          <w:sz w:val="36"/>
        </w:rPr>
      </w:pPr>
      <w:r w:rsidRPr="00B62CF2">
        <w:rPr>
          <w:rFonts w:ascii="Arial" w:hAnsi="Arial" w:cs="Arial"/>
          <w:b/>
          <w:sz w:val="36"/>
        </w:rPr>
        <w:br w:type="page"/>
      </w:r>
    </w:p>
    <w:p w14:paraId="32E2AD1B" w14:textId="041FE575" w:rsidR="00571EFC" w:rsidRPr="008D47C0" w:rsidRDefault="000F65E1" w:rsidP="008D47C0">
      <w:pPr>
        <w:spacing w:after="0" w:line="240" w:lineRule="auto"/>
        <w:rPr>
          <w:rFonts w:ascii="Molot" w:hAnsi="Molot" w:cs="Arial"/>
          <w:color w:val="00B050"/>
          <w:sz w:val="40"/>
        </w:rPr>
      </w:pPr>
      <w:r w:rsidRPr="008D47C0">
        <w:rPr>
          <w:rFonts w:ascii="Molot" w:hAnsi="Molot" w:cs="Arial"/>
          <w:color w:val="00B050"/>
          <w:sz w:val="40"/>
        </w:rPr>
        <w:lastRenderedPageBreak/>
        <w:t>ИДЕЙНЫЕ ПАРТНЕРЫ</w:t>
      </w:r>
    </w:p>
    <w:p w14:paraId="3D17A732" w14:textId="1875AF0E" w:rsidR="00571EFC" w:rsidRPr="00583992" w:rsidRDefault="00583992" w:rsidP="00583992">
      <w:pPr>
        <w:rPr>
          <w:rFonts w:ascii="Molot" w:hAnsi="Molot" w:cs="Arial"/>
          <w:color w:val="000000" w:themeColor="text1"/>
          <w:sz w:val="32"/>
        </w:rPr>
      </w:pPr>
      <w:r w:rsidRPr="00583992">
        <w:rPr>
          <w:rFonts w:ascii="Molot" w:hAnsi="Molot" w:cs="Arial"/>
          <w:color w:val="000000" w:themeColor="text1"/>
          <w:sz w:val="32"/>
        </w:rPr>
        <w:t xml:space="preserve">ПРОГРАММЫ И ПРОЕКТЫ </w:t>
      </w:r>
    </w:p>
    <w:p w14:paraId="4F760074" w14:textId="77777777" w:rsidR="00571EFC" w:rsidRPr="00B62CF2" w:rsidRDefault="00571EFC" w:rsidP="00571EFC">
      <w:pPr>
        <w:spacing w:after="0"/>
        <w:rPr>
          <w:rFonts w:ascii="Arial" w:hAnsi="Arial" w:cs="Arial"/>
          <w:sz w:val="32"/>
        </w:rPr>
      </w:pPr>
      <w:r w:rsidRPr="00B62CF2">
        <w:rPr>
          <w:rFonts w:ascii="Arial" w:hAnsi="Arial" w:cs="Arial"/>
          <w:sz w:val="32"/>
        </w:rPr>
        <w:t>«ЗДОРОВАЯ РОССИЯ»</w:t>
      </w:r>
    </w:p>
    <w:p w14:paraId="7CFC536E" w14:textId="77777777" w:rsidR="00571EFC" w:rsidRPr="00B62CF2" w:rsidRDefault="00ED4C48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  <w:hyperlink r:id="rId34" w:history="1">
        <w:r w:rsidR="00571EFC" w:rsidRPr="00B62CF2">
          <w:rPr>
            <w:rStyle w:val="a7"/>
            <w:rFonts w:ascii="Arial" w:hAnsi="Arial" w:cs="Arial"/>
            <w:color w:val="034990" w:themeColor="hyperlink" w:themeShade="BF"/>
          </w:rPr>
          <w:t>http://www.takzdorovo.ru/</w:t>
        </w:r>
      </w:hyperlink>
    </w:p>
    <w:p w14:paraId="77199560" w14:textId="77777777" w:rsidR="00571EFC" w:rsidRPr="00B62CF2" w:rsidRDefault="00571EFC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  <w:r w:rsidRPr="00B62CF2">
        <w:rPr>
          <w:rFonts w:ascii="Arial" w:hAnsi="Arial" w:cs="Arial"/>
          <w:b/>
          <w:color w:val="C45911" w:themeColor="accent2" w:themeShade="BF"/>
        </w:rPr>
        <w:t>ИДЕОЛОГИЯ, ИНФОРМАЦИОННЫЙ СЕРВИС, ПОИСКОВЫЙ СЕРВИС (ЧАСТИЧНО)</w:t>
      </w:r>
    </w:p>
    <w:p w14:paraId="2B846BCD" w14:textId="77777777" w:rsidR="00571EFC" w:rsidRPr="00B62CF2" w:rsidRDefault="00571EFC" w:rsidP="00571EFC">
      <w:pPr>
        <w:spacing w:after="0"/>
        <w:rPr>
          <w:rFonts w:ascii="Arial" w:hAnsi="Arial" w:cs="Arial"/>
          <w:sz w:val="32"/>
        </w:rPr>
      </w:pPr>
      <w:r w:rsidRPr="00B62CF2">
        <w:rPr>
          <w:rFonts w:ascii="Arial" w:hAnsi="Arial" w:cs="Arial"/>
          <w:sz w:val="32"/>
        </w:rPr>
        <w:t>ОБЩЕРОССИЙСКАЯ ОБЩЕСТВЕННАЯ ОРГАНИЗАЦИЯ «ОБЩЕЕ ДЕЛО»</w:t>
      </w:r>
    </w:p>
    <w:p w14:paraId="12286EEB" w14:textId="77777777" w:rsidR="00571EFC" w:rsidRPr="00B62CF2" w:rsidRDefault="00ED4C48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  <w:hyperlink r:id="rId35" w:history="1">
        <w:r w:rsidR="00571EFC" w:rsidRPr="00B62CF2">
          <w:rPr>
            <w:rStyle w:val="a7"/>
            <w:rFonts w:ascii="Arial" w:hAnsi="Arial" w:cs="Arial"/>
            <w:color w:val="034990" w:themeColor="hyperlink" w:themeShade="BF"/>
          </w:rPr>
          <w:t>https://ОБЩЕЕ-ДЕЛО.РФ</w:t>
        </w:r>
      </w:hyperlink>
    </w:p>
    <w:p w14:paraId="3433DFE0" w14:textId="77777777" w:rsidR="00571EFC" w:rsidRPr="00B62CF2" w:rsidRDefault="00571EFC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  <w:r w:rsidRPr="00B62CF2">
        <w:rPr>
          <w:rFonts w:ascii="Arial" w:hAnsi="Arial" w:cs="Arial"/>
          <w:b/>
          <w:color w:val="C45911" w:themeColor="accent2" w:themeShade="BF"/>
        </w:rPr>
        <w:t>ИДЕОЛОГИЯ, МЕТОДОЛОГИЯ</w:t>
      </w:r>
    </w:p>
    <w:p w14:paraId="4520582F" w14:textId="77777777" w:rsidR="00571EFC" w:rsidRPr="00B62CF2" w:rsidRDefault="00571EFC" w:rsidP="00571EFC">
      <w:pPr>
        <w:spacing w:after="0"/>
        <w:rPr>
          <w:rFonts w:ascii="Arial" w:hAnsi="Arial" w:cs="Arial"/>
          <w:sz w:val="32"/>
        </w:rPr>
      </w:pPr>
      <w:r w:rsidRPr="00B62CF2">
        <w:rPr>
          <w:rFonts w:ascii="Arial" w:hAnsi="Arial" w:cs="Arial"/>
          <w:sz w:val="32"/>
        </w:rPr>
        <w:t>РОССИЙСКОЕ ДВИЖЕНИЕ ШКОЛЬНИКОВ</w:t>
      </w:r>
    </w:p>
    <w:p w14:paraId="04E3EBAE" w14:textId="77777777" w:rsidR="00571EFC" w:rsidRPr="00B62CF2" w:rsidRDefault="00ED4C48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  <w:hyperlink r:id="rId36" w:history="1">
        <w:r w:rsidR="00571EFC" w:rsidRPr="00B62CF2">
          <w:rPr>
            <w:rStyle w:val="a7"/>
            <w:rFonts w:ascii="Arial" w:hAnsi="Arial" w:cs="Arial"/>
            <w:color w:val="034990" w:themeColor="hyperlink" w:themeShade="BF"/>
          </w:rPr>
          <w:t>https://рдш.рф/</w:t>
        </w:r>
      </w:hyperlink>
    </w:p>
    <w:p w14:paraId="36D51534" w14:textId="77777777" w:rsidR="00571EFC" w:rsidRPr="00B62CF2" w:rsidRDefault="00571EFC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  <w:r w:rsidRPr="00B62CF2">
        <w:rPr>
          <w:rFonts w:ascii="Arial" w:hAnsi="Arial" w:cs="Arial"/>
          <w:b/>
          <w:color w:val="C45911" w:themeColor="accent2" w:themeShade="BF"/>
        </w:rPr>
        <w:t>ИДИОЛОГИЯ, ЧАСТИЧНО АУДИТОРИЯ, МЕТОДОЛОГИЯ</w:t>
      </w:r>
    </w:p>
    <w:p w14:paraId="279B3F10" w14:textId="77777777" w:rsidR="00571EFC" w:rsidRPr="00B62CF2" w:rsidRDefault="00ED4C48" w:rsidP="00571EFC">
      <w:pPr>
        <w:spacing w:after="0"/>
        <w:rPr>
          <w:rFonts w:ascii="Arial" w:hAnsi="Arial" w:cs="Arial"/>
          <w:b/>
          <w:sz w:val="32"/>
        </w:rPr>
      </w:pPr>
      <w:hyperlink r:id="rId37" w:tgtFrame="_blank" w:history="1">
        <w:r w:rsidR="00571EFC" w:rsidRPr="00B62CF2">
          <w:rPr>
            <w:rFonts w:ascii="Arial" w:hAnsi="Arial" w:cs="Arial"/>
            <w:sz w:val="32"/>
          </w:rPr>
          <w:t>ОРГАНИЗАЦИЯ РОССИЙСКИХ ЮНЫХ РАЗВЕДЧИКОВ</w:t>
        </w:r>
      </w:hyperlink>
    </w:p>
    <w:p w14:paraId="09CF141E" w14:textId="77777777" w:rsidR="00571EFC" w:rsidRPr="00B62CF2" w:rsidRDefault="00ED4C48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  <w:hyperlink r:id="rId38" w:history="1">
        <w:r w:rsidR="00571EFC" w:rsidRPr="00B62CF2">
          <w:rPr>
            <w:rStyle w:val="a7"/>
            <w:rFonts w:ascii="Arial" w:hAnsi="Arial" w:cs="Arial"/>
            <w:color w:val="034990" w:themeColor="hyperlink" w:themeShade="BF"/>
          </w:rPr>
          <w:t>https://orur.ru/</w:t>
        </w:r>
      </w:hyperlink>
    </w:p>
    <w:p w14:paraId="68438B6D" w14:textId="77777777" w:rsidR="00571EFC" w:rsidRPr="00B62CF2" w:rsidRDefault="00571EFC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  <w:r w:rsidRPr="00B62CF2">
        <w:rPr>
          <w:rFonts w:ascii="Arial" w:hAnsi="Arial" w:cs="Arial"/>
          <w:b/>
          <w:color w:val="C45911" w:themeColor="accent2" w:themeShade="BF"/>
        </w:rPr>
        <w:t>ЧАСТИЧНО АУДИТОРИЯ, МЕТОДОЛОГИЯ</w:t>
      </w:r>
    </w:p>
    <w:p w14:paraId="0248CE36" w14:textId="77777777" w:rsidR="00571EFC" w:rsidRPr="00B62CF2" w:rsidRDefault="00571EFC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</w:p>
    <w:p w14:paraId="3E1B9987" w14:textId="77777777" w:rsidR="00571EFC" w:rsidRPr="00B62CF2" w:rsidRDefault="00571EFC" w:rsidP="00571EFC">
      <w:pPr>
        <w:rPr>
          <w:rFonts w:ascii="Arial" w:hAnsi="Arial" w:cs="Arial"/>
          <w:b/>
          <w:sz w:val="36"/>
        </w:rPr>
      </w:pPr>
      <w:r w:rsidRPr="00B62CF2">
        <w:rPr>
          <w:rFonts w:ascii="Arial" w:hAnsi="Arial" w:cs="Arial"/>
          <w:b/>
          <w:sz w:val="36"/>
        </w:rPr>
        <w:br w:type="page"/>
      </w:r>
    </w:p>
    <w:p w14:paraId="0AE667DC" w14:textId="77777777" w:rsidR="00583992" w:rsidRPr="008D47C0" w:rsidRDefault="00583992" w:rsidP="00583992">
      <w:pPr>
        <w:spacing w:after="0" w:line="240" w:lineRule="auto"/>
        <w:rPr>
          <w:rFonts w:ascii="Molot" w:hAnsi="Molot" w:cs="Arial"/>
          <w:color w:val="00B050"/>
          <w:sz w:val="40"/>
        </w:rPr>
      </w:pPr>
      <w:r w:rsidRPr="008D47C0">
        <w:rPr>
          <w:rFonts w:ascii="Molot" w:hAnsi="Molot" w:cs="Arial"/>
          <w:color w:val="00B050"/>
          <w:sz w:val="40"/>
        </w:rPr>
        <w:lastRenderedPageBreak/>
        <w:t>ИДЕЙНЫЕ ПАРТНЕРЫ</w:t>
      </w:r>
    </w:p>
    <w:p w14:paraId="43DD9474" w14:textId="67CD2506" w:rsidR="00571EFC" w:rsidRPr="00583992" w:rsidRDefault="00571EFC" w:rsidP="00583992">
      <w:pPr>
        <w:rPr>
          <w:rFonts w:ascii="Molot" w:hAnsi="Molot" w:cs="Arial"/>
          <w:color w:val="000000" w:themeColor="text1"/>
          <w:sz w:val="32"/>
        </w:rPr>
      </w:pPr>
      <w:r w:rsidRPr="00583992">
        <w:rPr>
          <w:rFonts w:ascii="Molot" w:hAnsi="Molot" w:cs="Arial"/>
          <w:color w:val="000000" w:themeColor="text1"/>
          <w:sz w:val="32"/>
        </w:rPr>
        <w:t>Информационные сервисы</w:t>
      </w:r>
    </w:p>
    <w:p w14:paraId="3FB0F4E3" w14:textId="77777777" w:rsidR="00571EFC" w:rsidRPr="00B62CF2" w:rsidRDefault="00571EFC" w:rsidP="00571EFC">
      <w:pPr>
        <w:spacing w:after="0"/>
        <w:rPr>
          <w:rFonts w:ascii="Arial" w:hAnsi="Arial" w:cs="Arial"/>
          <w:sz w:val="32"/>
        </w:rPr>
      </w:pPr>
      <w:r w:rsidRPr="00B62CF2">
        <w:rPr>
          <w:rFonts w:ascii="Arial" w:hAnsi="Arial" w:cs="Arial"/>
          <w:sz w:val="32"/>
        </w:rPr>
        <w:t>ЗУН — РЕКОМЕНДАТЕЛЬНЫЙ СЕРВИС C АУДИТОРИЕЙ 10 МЛН ЧЕЛОВЕК</w:t>
      </w:r>
    </w:p>
    <w:p w14:paraId="02AF7F76" w14:textId="77777777" w:rsidR="00571EFC" w:rsidRPr="00B62CF2" w:rsidRDefault="00ED4C48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  <w:hyperlink r:id="rId39" w:history="1">
        <w:r w:rsidR="00571EFC" w:rsidRPr="00B62CF2">
          <w:rPr>
            <w:rStyle w:val="a7"/>
            <w:rFonts w:ascii="Arial" w:hAnsi="Arial" w:cs="Arial"/>
            <w:color w:val="034990" w:themeColor="hyperlink" w:themeShade="BF"/>
          </w:rPr>
          <w:t>http://career.zoon.ru/</w:t>
        </w:r>
      </w:hyperlink>
    </w:p>
    <w:p w14:paraId="21B980ED" w14:textId="77777777" w:rsidR="00571EFC" w:rsidRPr="00B62CF2" w:rsidRDefault="00571EFC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  <w:r w:rsidRPr="00B62CF2">
        <w:rPr>
          <w:rFonts w:ascii="Arial" w:hAnsi="Arial" w:cs="Arial"/>
          <w:b/>
          <w:color w:val="C45911" w:themeColor="accent2" w:themeShade="BF"/>
        </w:rPr>
        <w:t>ПОИСКОВЫЙ СЕРВИС</w:t>
      </w:r>
    </w:p>
    <w:p w14:paraId="6493BA45" w14:textId="77777777" w:rsidR="00571EFC" w:rsidRPr="00B62CF2" w:rsidRDefault="00571EFC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</w:p>
    <w:p w14:paraId="125DE66D" w14:textId="77777777" w:rsidR="00571EFC" w:rsidRPr="00B62CF2" w:rsidRDefault="00571EFC" w:rsidP="00571EFC">
      <w:pPr>
        <w:spacing w:after="0"/>
        <w:rPr>
          <w:rFonts w:ascii="Arial" w:hAnsi="Arial" w:cs="Arial"/>
          <w:sz w:val="24"/>
        </w:rPr>
      </w:pPr>
      <w:r w:rsidRPr="00B62CF2">
        <w:rPr>
          <w:rFonts w:ascii="Arial" w:hAnsi="Arial" w:cs="Arial"/>
          <w:sz w:val="32"/>
        </w:rPr>
        <w:t>БЕСПЛАТНЫЙ СЕРВИС ПОИСКА ПЕРСОНАЛЬНОГО ТРЕНЕРА «ВСЕ ТРЕНЕРЫ»</w:t>
      </w:r>
    </w:p>
    <w:p w14:paraId="375D92A7" w14:textId="77777777" w:rsidR="00571EFC" w:rsidRPr="00B62CF2" w:rsidRDefault="00571EFC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  <w:r w:rsidRPr="00B62CF2">
        <w:rPr>
          <w:rStyle w:val="a7"/>
          <w:rFonts w:ascii="Arial" w:hAnsi="Arial" w:cs="Arial"/>
        </w:rPr>
        <w:t>https://vsetreneri.ru/</w:t>
      </w:r>
    </w:p>
    <w:p w14:paraId="1BCFED35" w14:textId="77777777" w:rsidR="00571EFC" w:rsidRPr="00B62CF2" w:rsidRDefault="00571EFC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  <w:r w:rsidRPr="00B62CF2">
        <w:rPr>
          <w:rFonts w:ascii="Arial" w:hAnsi="Arial" w:cs="Arial"/>
          <w:b/>
          <w:color w:val="C45911" w:themeColor="accent2" w:themeShade="BF"/>
        </w:rPr>
        <w:t>ПОИСКОВЫЙ СЕРВИС</w:t>
      </w:r>
    </w:p>
    <w:p w14:paraId="12CBCA3F" w14:textId="77777777" w:rsidR="00571EFC" w:rsidRPr="00B62CF2" w:rsidRDefault="00571EFC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</w:p>
    <w:p w14:paraId="2F1A8B02" w14:textId="77777777" w:rsidR="00571EFC" w:rsidRPr="00B62CF2" w:rsidRDefault="00571EFC" w:rsidP="00571EFC">
      <w:pPr>
        <w:spacing w:after="0"/>
        <w:rPr>
          <w:rFonts w:ascii="Arial" w:hAnsi="Arial" w:cs="Arial"/>
          <w:sz w:val="32"/>
        </w:rPr>
      </w:pPr>
      <w:r w:rsidRPr="00B62CF2">
        <w:rPr>
          <w:rFonts w:ascii="Arial" w:hAnsi="Arial" w:cs="Arial"/>
          <w:sz w:val="32"/>
        </w:rPr>
        <w:t>ИНТЕРНЕТ МЕДИАРЕСУРС «ЖИВИ»</w:t>
      </w:r>
    </w:p>
    <w:p w14:paraId="2853A771" w14:textId="77777777" w:rsidR="00571EFC" w:rsidRPr="00B62CF2" w:rsidRDefault="00571EFC" w:rsidP="00571EFC">
      <w:pPr>
        <w:spacing w:after="0"/>
        <w:rPr>
          <w:rStyle w:val="a7"/>
          <w:rFonts w:ascii="Arial" w:hAnsi="Arial" w:cs="Arial"/>
        </w:rPr>
      </w:pPr>
      <w:r w:rsidRPr="00B62CF2">
        <w:rPr>
          <w:rStyle w:val="a7"/>
          <w:rFonts w:ascii="Arial" w:hAnsi="Arial" w:cs="Arial"/>
        </w:rPr>
        <w:t>https://www.jv.ru/</w:t>
      </w:r>
    </w:p>
    <w:p w14:paraId="2C4B5A1E" w14:textId="77777777" w:rsidR="00571EFC" w:rsidRPr="00B62CF2" w:rsidRDefault="00571EFC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  <w:r w:rsidRPr="00B62CF2">
        <w:rPr>
          <w:rFonts w:ascii="Arial" w:hAnsi="Arial" w:cs="Arial"/>
          <w:b/>
          <w:color w:val="C45911" w:themeColor="accent2" w:themeShade="BF"/>
        </w:rPr>
        <w:t>ИДЕОЛОГИЯ, ПОИСКОВЫЙ СЕРВИС, ИНФОРМАЦИОННЫЙ СЕРВИС</w:t>
      </w:r>
    </w:p>
    <w:p w14:paraId="61CCEFFC" w14:textId="77777777" w:rsidR="00571EFC" w:rsidRPr="00B62CF2" w:rsidRDefault="00571EFC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</w:p>
    <w:p w14:paraId="0E1F9481" w14:textId="77777777" w:rsidR="00571EFC" w:rsidRPr="00B62CF2" w:rsidRDefault="00571EFC" w:rsidP="00571EFC">
      <w:pPr>
        <w:spacing w:after="0"/>
        <w:rPr>
          <w:rFonts w:ascii="Arial" w:hAnsi="Arial" w:cs="Arial"/>
          <w:sz w:val="32"/>
        </w:rPr>
      </w:pPr>
      <w:r w:rsidRPr="00B62CF2">
        <w:rPr>
          <w:rFonts w:ascii="Arial" w:hAnsi="Arial" w:cs="Arial"/>
          <w:sz w:val="32"/>
        </w:rPr>
        <w:t>СЕРВИС ПО ПРОДВИЖЕНИЮ СОБЫТИЙ «КУДА ГО»</w:t>
      </w:r>
    </w:p>
    <w:p w14:paraId="6C90D94D" w14:textId="77777777" w:rsidR="00571EFC" w:rsidRPr="00B62CF2" w:rsidRDefault="00571EFC" w:rsidP="00571EFC">
      <w:pPr>
        <w:spacing w:after="0"/>
        <w:rPr>
          <w:rStyle w:val="a7"/>
          <w:rFonts w:ascii="Arial" w:hAnsi="Arial" w:cs="Arial"/>
        </w:rPr>
      </w:pPr>
      <w:r w:rsidRPr="00B62CF2">
        <w:rPr>
          <w:rStyle w:val="a7"/>
          <w:rFonts w:ascii="Arial" w:hAnsi="Arial" w:cs="Arial"/>
        </w:rPr>
        <w:t>https://kudago.com</w:t>
      </w:r>
    </w:p>
    <w:p w14:paraId="0BED40E8" w14:textId="77777777" w:rsidR="00571EFC" w:rsidRPr="00B62CF2" w:rsidRDefault="00571EFC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  <w:r w:rsidRPr="00B62CF2">
        <w:rPr>
          <w:rFonts w:ascii="Arial" w:hAnsi="Arial" w:cs="Arial"/>
          <w:b/>
          <w:color w:val="C45911" w:themeColor="accent2" w:themeShade="BF"/>
        </w:rPr>
        <w:t>ПОИСКОВЫЙ СЕРВИС</w:t>
      </w:r>
    </w:p>
    <w:p w14:paraId="27DFC758" w14:textId="77777777" w:rsidR="00571EFC" w:rsidRPr="00B62CF2" w:rsidRDefault="00571EFC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</w:p>
    <w:p w14:paraId="4EEF443F" w14:textId="77777777" w:rsidR="00571EFC" w:rsidRPr="00B62CF2" w:rsidRDefault="00571EFC" w:rsidP="00571EFC">
      <w:pPr>
        <w:spacing w:after="0"/>
        <w:rPr>
          <w:rFonts w:ascii="Arial" w:hAnsi="Arial" w:cs="Arial"/>
          <w:sz w:val="32"/>
        </w:rPr>
      </w:pPr>
      <w:r w:rsidRPr="00B62CF2">
        <w:rPr>
          <w:rFonts w:ascii="Arial" w:hAnsi="Arial" w:cs="Arial"/>
          <w:noProof/>
        </w:rPr>
        <w:drawing>
          <wp:inline distT="0" distB="0" distL="0" distR="0" wp14:anchorId="0A6FC5CC" wp14:editId="7D03EA4A">
            <wp:extent cx="1762125" cy="676275"/>
            <wp:effectExtent l="0" t="0" r="9525" b="9525"/>
            <wp:docPr id="2" name="Рисунок 2" descr="Карта Спорта - спорт, спортивные клубы и секции для всех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Спорта - спорт, спортивные клубы и секции для всех!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A1774" w14:textId="77777777" w:rsidR="00571EFC" w:rsidRPr="00B62CF2" w:rsidRDefault="00571EFC" w:rsidP="00571EFC">
      <w:pPr>
        <w:spacing w:after="0"/>
        <w:rPr>
          <w:rFonts w:ascii="Arial" w:hAnsi="Arial" w:cs="Arial"/>
          <w:sz w:val="32"/>
        </w:rPr>
      </w:pPr>
      <w:r w:rsidRPr="00B62CF2">
        <w:rPr>
          <w:rFonts w:ascii="Arial" w:hAnsi="Arial" w:cs="Arial"/>
          <w:sz w:val="32"/>
        </w:rPr>
        <w:t>ПРОЕКТ «КАРТА СПОРТА» </w:t>
      </w:r>
    </w:p>
    <w:p w14:paraId="20028C91" w14:textId="77777777" w:rsidR="00571EFC" w:rsidRPr="00B62CF2" w:rsidRDefault="00571EFC" w:rsidP="00571EFC">
      <w:pPr>
        <w:spacing w:after="0"/>
        <w:rPr>
          <w:rStyle w:val="a7"/>
          <w:rFonts w:ascii="Arial" w:hAnsi="Arial" w:cs="Arial"/>
        </w:rPr>
      </w:pPr>
      <w:r w:rsidRPr="00B62CF2">
        <w:rPr>
          <w:rStyle w:val="a7"/>
          <w:rFonts w:ascii="Arial" w:hAnsi="Arial" w:cs="Arial"/>
        </w:rPr>
        <w:t>http://kartasporta.ru</w:t>
      </w:r>
    </w:p>
    <w:p w14:paraId="1CD75ED6" w14:textId="77777777" w:rsidR="00571EFC" w:rsidRPr="00B62CF2" w:rsidRDefault="00571EFC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  <w:r w:rsidRPr="00B62CF2">
        <w:rPr>
          <w:rFonts w:ascii="Arial" w:hAnsi="Arial" w:cs="Arial"/>
          <w:b/>
          <w:color w:val="C45911" w:themeColor="accent2" w:themeShade="BF"/>
        </w:rPr>
        <w:t>ПОИСКОВЫЙ СЕРВИС</w:t>
      </w:r>
    </w:p>
    <w:p w14:paraId="0D5DE826" w14:textId="77777777" w:rsidR="00571EFC" w:rsidRPr="00B62CF2" w:rsidRDefault="00571EFC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</w:p>
    <w:p w14:paraId="669FBA51" w14:textId="77777777" w:rsidR="00571EFC" w:rsidRPr="00B62CF2" w:rsidRDefault="00571EFC" w:rsidP="00571EFC">
      <w:pPr>
        <w:spacing w:after="0" w:line="192" w:lineRule="auto"/>
        <w:rPr>
          <w:rFonts w:ascii="Arial" w:hAnsi="Arial" w:cs="Arial"/>
          <w:sz w:val="32"/>
        </w:rPr>
      </w:pPr>
      <w:r w:rsidRPr="00B62CF2">
        <w:rPr>
          <w:rFonts w:ascii="Arial" w:hAnsi="Arial" w:cs="Arial"/>
          <w:noProof/>
        </w:rPr>
        <w:drawing>
          <wp:inline distT="0" distB="0" distL="0" distR="0" wp14:anchorId="1A400827" wp14:editId="25858FF8">
            <wp:extent cx="2209800" cy="708269"/>
            <wp:effectExtent l="0" t="0" r="0" b="0"/>
            <wp:docPr id="1" name="Рисунок 1" descr="infospor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sport.ru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74" cy="71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B9E54" w14:textId="77777777" w:rsidR="00571EFC" w:rsidRPr="00B62CF2" w:rsidRDefault="00571EFC" w:rsidP="00571EFC">
      <w:pPr>
        <w:spacing w:after="0"/>
        <w:rPr>
          <w:rFonts w:ascii="Arial" w:hAnsi="Arial" w:cs="Arial"/>
          <w:sz w:val="32"/>
        </w:rPr>
      </w:pPr>
      <w:r w:rsidRPr="00B62CF2">
        <w:rPr>
          <w:rFonts w:ascii="Arial" w:hAnsi="Arial" w:cs="Arial"/>
          <w:sz w:val="32"/>
        </w:rPr>
        <w:t>ПРОЕКТ «СПОРТИВНАЯ РОССИЯ – ОТКРЫТАЯ ПЛАТФОРМА» </w:t>
      </w:r>
    </w:p>
    <w:p w14:paraId="70B5BB61" w14:textId="77777777" w:rsidR="00571EFC" w:rsidRPr="00B62CF2" w:rsidRDefault="00571EFC" w:rsidP="00571EFC">
      <w:pPr>
        <w:spacing w:after="0" w:line="192" w:lineRule="auto"/>
        <w:rPr>
          <w:rFonts w:ascii="Arial" w:hAnsi="Arial" w:cs="Arial"/>
          <w:sz w:val="32"/>
        </w:rPr>
      </w:pPr>
      <w:r w:rsidRPr="00B62CF2">
        <w:rPr>
          <w:rFonts w:ascii="Arial" w:hAnsi="Arial" w:cs="Arial"/>
          <w:sz w:val="32"/>
        </w:rPr>
        <w:t>система поддержки открытого спортивного информационного пространства, построенная с использованием сетевой архитектуры и доступным участникам сети ресурсом донорского банка данных</w:t>
      </w:r>
    </w:p>
    <w:p w14:paraId="06E2614B" w14:textId="77777777" w:rsidR="00571EFC" w:rsidRPr="00B62CF2" w:rsidRDefault="00571EFC" w:rsidP="00571EFC">
      <w:pPr>
        <w:spacing w:after="0"/>
        <w:rPr>
          <w:rStyle w:val="a7"/>
          <w:rFonts w:ascii="Arial" w:hAnsi="Arial" w:cs="Arial"/>
          <w:color w:val="034990" w:themeColor="hyperlink" w:themeShade="BF"/>
        </w:rPr>
      </w:pPr>
      <w:r w:rsidRPr="00B62CF2">
        <w:rPr>
          <w:rStyle w:val="a7"/>
          <w:rFonts w:ascii="Arial" w:hAnsi="Arial" w:cs="Arial"/>
          <w:color w:val="034990" w:themeColor="hyperlink" w:themeShade="BF"/>
        </w:rPr>
        <w:t>http://www.infosport.ru/about-project</w:t>
      </w:r>
    </w:p>
    <w:p w14:paraId="35BB20D6" w14:textId="77777777" w:rsidR="00571EFC" w:rsidRPr="00B62CF2" w:rsidRDefault="00571EFC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  <w:r w:rsidRPr="00B62CF2">
        <w:rPr>
          <w:rFonts w:ascii="Arial" w:hAnsi="Arial" w:cs="Arial"/>
          <w:b/>
          <w:color w:val="C45911" w:themeColor="accent2" w:themeShade="BF"/>
        </w:rPr>
        <w:t>ИДЕОЛОГИЯ, ПОИСКОВЫЙ СЕРВИС (ЧАСТИЧНО)</w:t>
      </w:r>
    </w:p>
    <w:p w14:paraId="66E77A1F" w14:textId="77777777" w:rsidR="00571EFC" w:rsidRPr="00B62CF2" w:rsidRDefault="00571EFC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  <w:r w:rsidRPr="00B62CF2">
        <w:rPr>
          <w:rFonts w:ascii="Arial" w:hAnsi="Arial" w:cs="Arial"/>
          <w:noProof/>
        </w:rPr>
        <w:lastRenderedPageBreak/>
        <w:drawing>
          <wp:inline distT="0" distB="0" distL="0" distR="0" wp14:anchorId="0FF0E1BB" wp14:editId="27108519">
            <wp:extent cx="5000625" cy="1066800"/>
            <wp:effectExtent l="0" t="0" r="9525" b="0"/>
            <wp:docPr id="3" name="Рисунок 3" descr="ÐÐ¾Ñ Ð°Ð»ÑÑÐµÑÐ½Ð°ÑÐ¸Ð²Ð°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¾Ñ Ð°Ð»ÑÑÐµÑÐ½Ð°ÑÐ¸Ð²Ð° 20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4E2EF" w14:textId="77777777" w:rsidR="00571EFC" w:rsidRPr="00B62CF2" w:rsidRDefault="00571EFC" w:rsidP="00571EFC">
      <w:pPr>
        <w:spacing w:after="0"/>
        <w:rPr>
          <w:rFonts w:ascii="Arial" w:hAnsi="Arial" w:cs="Arial"/>
          <w:color w:val="000000"/>
          <w:sz w:val="29"/>
          <w:szCs w:val="29"/>
          <w:shd w:val="clear" w:color="auto" w:fill="FFFFFF"/>
        </w:rPr>
      </w:pPr>
      <w:r w:rsidRPr="00B62CF2">
        <w:rPr>
          <w:rFonts w:ascii="Arial" w:hAnsi="Arial" w:cs="Arial"/>
          <w:color w:val="000000"/>
          <w:sz w:val="29"/>
          <w:szCs w:val="29"/>
          <w:shd w:val="clear" w:color="auto" w:fill="FFFFFF"/>
        </w:rPr>
        <w:t>Поддержка лучших форм молодёжного досуга, отвечающего принципам здорового образа жизни.</w:t>
      </w:r>
    </w:p>
    <w:p w14:paraId="42C2C556" w14:textId="77777777" w:rsidR="00571EFC" w:rsidRPr="00B62CF2" w:rsidRDefault="00ED4C48" w:rsidP="00571EFC">
      <w:pPr>
        <w:spacing w:after="0"/>
        <w:rPr>
          <w:rStyle w:val="a7"/>
          <w:rFonts w:ascii="Arial" w:hAnsi="Arial" w:cs="Arial"/>
          <w:color w:val="034990" w:themeColor="hyperlink" w:themeShade="BF"/>
        </w:rPr>
      </w:pPr>
      <w:hyperlink r:id="rId43" w:history="1">
        <w:r w:rsidR="00571EFC" w:rsidRPr="00B62CF2">
          <w:rPr>
            <w:rStyle w:val="a7"/>
            <w:rFonts w:ascii="Arial" w:hAnsi="Arial" w:cs="Arial"/>
          </w:rPr>
          <w:t>http://www.мояальтернатива.рф</w:t>
        </w:r>
      </w:hyperlink>
    </w:p>
    <w:p w14:paraId="45195E44" w14:textId="77777777" w:rsidR="00571EFC" w:rsidRPr="00B62CF2" w:rsidRDefault="00571EFC" w:rsidP="00571EFC">
      <w:pPr>
        <w:spacing w:after="0"/>
        <w:rPr>
          <w:rFonts w:ascii="Arial" w:hAnsi="Arial" w:cs="Arial"/>
          <w:b/>
          <w:color w:val="C45911" w:themeColor="accent2" w:themeShade="BF"/>
        </w:rPr>
      </w:pPr>
      <w:r w:rsidRPr="00B62CF2">
        <w:rPr>
          <w:rFonts w:ascii="Arial" w:hAnsi="Arial" w:cs="Arial"/>
          <w:b/>
          <w:color w:val="C45911" w:themeColor="accent2" w:themeShade="BF"/>
        </w:rPr>
        <w:t>ИДЕОЛОГИЯ</w:t>
      </w:r>
    </w:p>
    <w:p w14:paraId="7942315D" w14:textId="11A297E0" w:rsidR="00571EFC" w:rsidRDefault="00571EFC" w:rsidP="005D1C13">
      <w:pPr>
        <w:spacing w:line="240" w:lineRule="auto"/>
        <w:rPr>
          <w:rFonts w:ascii="Molot" w:hAnsi="Molot" w:cs="Arial"/>
          <w:color w:val="00B050"/>
          <w:sz w:val="40"/>
        </w:rPr>
      </w:pPr>
      <w:r w:rsidRPr="00B62CF2">
        <w:rPr>
          <w:rFonts w:ascii="Arial" w:hAnsi="Arial" w:cs="Arial"/>
          <w:b/>
          <w:color w:val="442B05"/>
          <w:sz w:val="27"/>
          <w:szCs w:val="27"/>
          <w:bdr w:val="none" w:sz="0" w:space="0" w:color="auto" w:frame="1"/>
        </w:rPr>
        <w:br w:type="page"/>
      </w:r>
      <w:r w:rsidRPr="008D47C0">
        <w:rPr>
          <w:rFonts w:ascii="Molot" w:hAnsi="Molot" w:cs="Arial"/>
          <w:color w:val="00B050"/>
          <w:sz w:val="40"/>
        </w:rPr>
        <w:lastRenderedPageBreak/>
        <w:t>НАШИ СИЛЬНЫЕ СТОРОНЫ И ПРИЕМУЩЕСТВА</w:t>
      </w:r>
    </w:p>
    <w:p w14:paraId="145ED5E3" w14:textId="77777777" w:rsidR="00571EFC" w:rsidRPr="00B62CF2" w:rsidRDefault="00571EFC" w:rsidP="00571EFC">
      <w:pPr>
        <w:rPr>
          <w:rFonts w:ascii="Arial" w:hAnsi="Arial" w:cs="Arial"/>
          <w:b/>
          <w:sz w:val="26"/>
          <w:szCs w:val="26"/>
        </w:rPr>
      </w:pPr>
      <w:r w:rsidRPr="00B62CF2">
        <w:rPr>
          <w:rFonts w:ascii="Arial" w:hAnsi="Arial" w:cs="Arial"/>
          <w:b/>
          <w:sz w:val="26"/>
          <w:szCs w:val="26"/>
        </w:rPr>
        <w:t>- Концепция проекта предусматривает создание информационно- справочного интернет ресурса с уникальным информационным сервисом и контентом.</w:t>
      </w:r>
      <w:r w:rsidRPr="00B62CF2">
        <w:rPr>
          <w:rFonts w:ascii="Arial" w:hAnsi="Arial" w:cs="Arial"/>
          <w:sz w:val="26"/>
          <w:szCs w:val="26"/>
        </w:rPr>
        <w:t xml:space="preserve"> {Уникальная интернет платформа}, состояние -разработка ТЗ </w:t>
      </w:r>
    </w:p>
    <w:p w14:paraId="1540187E" w14:textId="77777777" w:rsidR="00571EFC" w:rsidRPr="00B62CF2" w:rsidRDefault="00571EFC" w:rsidP="00571EFC">
      <w:pPr>
        <w:rPr>
          <w:rFonts w:ascii="Arial" w:hAnsi="Arial" w:cs="Arial"/>
          <w:b/>
          <w:sz w:val="26"/>
          <w:szCs w:val="26"/>
        </w:rPr>
      </w:pPr>
      <w:r w:rsidRPr="00B62CF2">
        <w:rPr>
          <w:rFonts w:ascii="Arial" w:hAnsi="Arial" w:cs="Arial"/>
          <w:b/>
          <w:sz w:val="26"/>
          <w:szCs w:val="26"/>
        </w:rPr>
        <w:t>- Мы охватываем огромную целевую аудиторию, для каждой возрастной группы или сегмента аудитории мы готовим свои уникальные программы, проекты и информационное поле {</w:t>
      </w:r>
      <w:r w:rsidRPr="00B62CF2">
        <w:rPr>
          <w:rFonts w:ascii="Arial" w:hAnsi="Arial" w:cs="Arial"/>
          <w:sz w:val="26"/>
          <w:szCs w:val="26"/>
        </w:rPr>
        <w:t>Большой охват, сегментированный маркетинг и УТП</w:t>
      </w:r>
      <w:r w:rsidRPr="00B62CF2">
        <w:rPr>
          <w:rFonts w:ascii="Arial" w:hAnsi="Arial" w:cs="Arial"/>
          <w:b/>
          <w:sz w:val="26"/>
          <w:szCs w:val="26"/>
        </w:rPr>
        <w:t xml:space="preserve">}: </w:t>
      </w:r>
    </w:p>
    <w:p w14:paraId="56F867FF" w14:textId="77777777" w:rsidR="00571EFC" w:rsidRPr="00B62CF2" w:rsidRDefault="00571EFC" w:rsidP="00571EFC">
      <w:pPr>
        <w:spacing w:after="0"/>
        <w:rPr>
          <w:rFonts w:ascii="Arial" w:hAnsi="Arial" w:cs="Arial"/>
          <w:sz w:val="26"/>
          <w:szCs w:val="26"/>
        </w:rPr>
      </w:pPr>
      <w:r w:rsidRPr="00B62CF2">
        <w:rPr>
          <w:rFonts w:ascii="Arial" w:hAnsi="Arial" w:cs="Arial"/>
          <w:sz w:val="26"/>
          <w:szCs w:val="26"/>
        </w:rPr>
        <w:t xml:space="preserve">Отсутствие входных барьеров - есть возможность бесплатного участия в нашем движении. Дети от 6 лет и семьи, подростки и молодежь, взрослые и пожилые люди. </w:t>
      </w:r>
    </w:p>
    <w:p w14:paraId="12BA93C1" w14:textId="77777777" w:rsidR="00571EFC" w:rsidRPr="00B62CF2" w:rsidRDefault="00571EFC" w:rsidP="00571EFC">
      <w:pPr>
        <w:spacing w:after="0"/>
        <w:rPr>
          <w:rFonts w:ascii="Arial" w:hAnsi="Arial" w:cs="Arial"/>
          <w:sz w:val="26"/>
          <w:szCs w:val="26"/>
        </w:rPr>
      </w:pPr>
      <w:r w:rsidRPr="00B62CF2">
        <w:rPr>
          <w:rFonts w:ascii="Arial" w:hAnsi="Arial" w:cs="Arial"/>
          <w:sz w:val="26"/>
          <w:szCs w:val="26"/>
        </w:rPr>
        <w:t>Восприятие мира, оценка и даже категории мысли различны у аудитории различного возраста и семейного положения, поэтому подход к каждой целевой аудитории должен быть различен, мы должны учитывать потребности каждой целевой аудитории и подавать им наши идеи и мероприятия в удобной для их понимания форме, но под нашим общим брендом «Будь здоров!»</w:t>
      </w:r>
    </w:p>
    <w:p w14:paraId="1AC31F18" w14:textId="77777777" w:rsidR="00571EFC" w:rsidRPr="00B62CF2" w:rsidRDefault="00571EFC" w:rsidP="00571EFC">
      <w:pPr>
        <w:spacing w:after="0"/>
        <w:rPr>
          <w:rFonts w:ascii="Arial" w:hAnsi="Arial" w:cs="Arial"/>
          <w:b/>
          <w:sz w:val="26"/>
          <w:szCs w:val="26"/>
        </w:rPr>
      </w:pPr>
    </w:p>
    <w:p w14:paraId="4A8C963D" w14:textId="77777777" w:rsidR="00571EFC" w:rsidRPr="00B62CF2" w:rsidRDefault="00571EFC" w:rsidP="00571EFC">
      <w:pPr>
        <w:spacing w:after="0"/>
        <w:rPr>
          <w:rFonts w:ascii="Arial" w:hAnsi="Arial" w:cs="Arial"/>
          <w:b/>
          <w:sz w:val="26"/>
          <w:szCs w:val="26"/>
        </w:rPr>
      </w:pPr>
      <w:r w:rsidRPr="00B62CF2">
        <w:rPr>
          <w:rFonts w:ascii="Arial" w:hAnsi="Arial" w:cs="Arial"/>
          <w:b/>
          <w:sz w:val="26"/>
          <w:szCs w:val="26"/>
        </w:rPr>
        <w:t>- Мы работаем под одним Брендом, стилизованным и специально разработанным для разных возрастных групп «Будь здоров». {</w:t>
      </w:r>
      <w:r w:rsidRPr="00B62CF2">
        <w:rPr>
          <w:rFonts w:ascii="Arial" w:hAnsi="Arial" w:cs="Arial"/>
          <w:sz w:val="26"/>
          <w:szCs w:val="26"/>
        </w:rPr>
        <w:t>Возрастная преемственность, клубный социум и символика</w:t>
      </w:r>
      <w:r w:rsidRPr="00B62CF2">
        <w:rPr>
          <w:rFonts w:ascii="Arial" w:hAnsi="Arial" w:cs="Arial"/>
          <w:b/>
          <w:sz w:val="26"/>
          <w:szCs w:val="26"/>
        </w:rPr>
        <w:t>}</w:t>
      </w:r>
    </w:p>
    <w:p w14:paraId="0E6C76AF" w14:textId="77777777" w:rsidR="00571EFC" w:rsidRPr="00B62CF2" w:rsidRDefault="00571EFC" w:rsidP="00571EFC">
      <w:pPr>
        <w:spacing w:after="0"/>
        <w:rPr>
          <w:rFonts w:ascii="Arial" w:hAnsi="Arial" w:cs="Arial"/>
          <w:sz w:val="26"/>
          <w:szCs w:val="26"/>
        </w:rPr>
      </w:pPr>
      <w:r w:rsidRPr="00B62CF2">
        <w:rPr>
          <w:rFonts w:ascii="Arial" w:hAnsi="Arial" w:cs="Arial"/>
          <w:sz w:val="26"/>
          <w:szCs w:val="26"/>
        </w:rPr>
        <w:t>Любой человек проходит различные жизненные этапы, попадая в соответствующую целевую аудиторию и на протяжении всей жизни у него есть свой друг и помощник – это наше движение «Будь здоров», ему не надо искать новых друзей и партнеров, все друзья и партнеры у него с детства в нашем движении. Это дает жизнь проекту на долгие годы.</w:t>
      </w:r>
    </w:p>
    <w:p w14:paraId="7211C6DA" w14:textId="77777777" w:rsidR="00571EFC" w:rsidRPr="00B62CF2" w:rsidRDefault="00571EFC" w:rsidP="00571EFC">
      <w:pPr>
        <w:spacing w:after="0"/>
        <w:rPr>
          <w:rFonts w:ascii="Arial" w:hAnsi="Arial" w:cs="Arial"/>
          <w:sz w:val="26"/>
          <w:szCs w:val="26"/>
        </w:rPr>
      </w:pPr>
      <w:r w:rsidRPr="00B62CF2">
        <w:rPr>
          <w:rFonts w:ascii="Arial" w:hAnsi="Arial" w:cs="Arial"/>
          <w:sz w:val="26"/>
          <w:szCs w:val="26"/>
        </w:rPr>
        <w:t>Символика движения, одежда и атрибуты напоминают нам одновременно и пионерское движение прошлых лет, и западные бойскаутские движения, она призвана объединить все здоровые силы нашей страны под одним флагом, флагом «Будь здоров – всегда здоров!»</w:t>
      </w:r>
    </w:p>
    <w:p w14:paraId="2F068AA3" w14:textId="77777777" w:rsidR="00571EFC" w:rsidRPr="00B62CF2" w:rsidRDefault="00571EFC" w:rsidP="00571EFC">
      <w:pPr>
        <w:spacing w:after="0"/>
        <w:rPr>
          <w:rFonts w:ascii="Arial" w:hAnsi="Arial" w:cs="Arial"/>
          <w:sz w:val="26"/>
          <w:szCs w:val="26"/>
        </w:rPr>
      </w:pPr>
    </w:p>
    <w:p w14:paraId="2901695B" w14:textId="77777777" w:rsidR="00571EFC" w:rsidRPr="00B62CF2" w:rsidRDefault="00571EFC" w:rsidP="00571EFC">
      <w:pPr>
        <w:spacing w:after="0"/>
        <w:rPr>
          <w:rFonts w:ascii="Arial" w:hAnsi="Arial" w:cs="Arial"/>
          <w:sz w:val="26"/>
          <w:szCs w:val="26"/>
        </w:rPr>
      </w:pPr>
      <w:r w:rsidRPr="00B62CF2">
        <w:rPr>
          <w:rFonts w:ascii="Arial" w:hAnsi="Arial" w:cs="Arial"/>
          <w:b/>
          <w:sz w:val="26"/>
          <w:szCs w:val="26"/>
        </w:rPr>
        <w:t xml:space="preserve">- Мы организуем и проводим различные увлекательные, интересные и интерактивные мероприятия поддерживающих интерес к спорту, ГТО, здоровому образу жизни </w:t>
      </w:r>
      <w:r w:rsidRPr="00B62CF2">
        <w:rPr>
          <w:rFonts w:ascii="Arial" w:hAnsi="Arial" w:cs="Arial"/>
          <w:sz w:val="26"/>
          <w:szCs w:val="26"/>
        </w:rPr>
        <w:t xml:space="preserve">{Востребованные </w:t>
      </w:r>
      <w:r w:rsidRPr="00B62CF2">
        <w:rPr>
          <w:rFonts w:ascii="Arial" w:hAnsi="Arial" w:cs="Arial"/>
          <w:sz w:val="26"/>
          <w:szCs w:val="26"/>
          <w:lang w:val="en-US"/>
        </w:rPr>
        <w:t>of</w:t>
      </w:r>
      <w:r w:rsidRPr="00B62CF2">
        <w:rPr>
          <w:rFonts w:ascii="Arial" w:hAnsi="Arial" w:cs="Arial"/>
          <w:sz w:val="26"/>
          <w:szCs w:val="26"/>
        </w:rPr>
        <w:t>-</w:t>
      </w:r>
      <w:r w:rsidRPr="00B62CF2">
        <w:rPr>
          <w:rFonts w:ascii="Arial" w:hAnsi="Arial" w:cs="Arial"/>
          <w:sz w:val="26"/>
          <w:szCs w:val="26"/>
          <w:lang w:val="en-US"/>
        </w:rPr>
        <w:t>line</w:t>
      </w:r>
      <w:r w:rsidRPr="00B62CF2">
        <w:rPr>
          <w:rFonts w:ascii="Arial" w:hAnsi="Arial" w:cs="Arial"/>
          <w:sz w:val="26"/>
          <w:szCs w:val="26"/>
        </w:rPr>
        <w:t xml:space="preserve"> мероприятия и информационные продукты </w:t>
      </w:r>
      <w:r w:rsidRPr="00B62CF2">
        <w:rPr>
          <w:rFonts w:ascii="Arial" w:hAnsi="Arial" w:cs="Arial"/>
          <w:sz w:val="26"/>
          <w:szCs w:val="26"/>
          <w:lang w:val="en-US"/>
        </w:rPr>
        <w:t>on</w:t>
      </w:r>
      <w:r w:rsidRPr="00B62CF2">
        <w:rPr>
          <w:rFonts w:ascii="Arial" w:hAnsi="Arial" w:cs="Arial"/>
          <w:sz w:val="26"/>
          <w:szCs w:val="26"/>
        </w:rPr>
        <w:t>-</w:t>
      </w:r>
      <w:r w:rsidRPr="00B62CF2">
        <w:rPr>
          <w:rFonts w:ascii="Arial" w:hAnsi="Arial" w:cs="Arial"/>
          <w:sz w:val="26"/>
          <w:szCs w:val="26"/>
          <w:lang w:val="en-US"/>
        </w:rPr>
        <w:t>line</w:t>
      </w:r>
      <w:r w:rsidRPr="00B62CF2">
        <w:rPr>
          <w:rFonts w:ascii="Arial" w:hAnsi="Arial" w:cs="Arial"/>
          <w:sz w:val="26"/>
          <w:szCs w:val="26"/>
        </w:rPr>
        <w:t>}.</w:t>
      </w:r>
    </w:p>
    <w:sectPr w:rsidR="00571EFC" w:rsidRPr="00B62CF2" w:rsidSect="005D1C13">
      <w:headerReference w:type="default" r:id="rId44"/>
      <w:footerReference w:type="default" r:id="rId45"/>
      <w:type w:val="continuous"/>
      <w:pgSz w:w="11906" w:h="16838"/>
      <w:pgMar w:top="2410" w:right="851" w:bottom="1843" w:left="1134" w:header="284" w:footer="1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767DE3" w14:textId="77777777" w:rsidR="00ED4C48" w:rsidRDefault="00ED4C48" w:rsidP="00D31AD3">
      <w:pPr>
        <w:spacing w:after="0" w:line="240" w:lineRule="auto"/>
      </w:pPr>
      <w:r>
        <w:separator/>
      </w:r>
    </w:p>
  </w:endnote>
  <w:endnote w:type="continuationSeparator" w:id="0">
    <w:p w14:paraId="5AA74395" w14:textId="77777777" w:rsidR="00ED4C48" w:rsidRDefault="00ED4C48" w:rsidP="00D31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lot">
    <w:panose1 w:val="02000506000000020004"/>
    <w:charset w:val="00"/>
    <w:family w:val="modern"/>
    <w:notTrueType/>
    <w:pitch w:val="variable"/>
    <w:sig w:usb0="80000203" w:usb1="00000002" w:usb2="00000000" w:usb3="00000000" w:csb0="0000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EA164" w14:textId="15B295C9" w:rsidR="000F65E1" w:rsidRDefault="00AF54C7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609CF1B" wp14:editId="4D6ECC31">
              <wp:simplePos x="0" y="0"/>
              <wp:positionH relativeFrom="column">
                <wp:posOffset>-732155</wp:posOffset>
              </wp:positionH>
              <wp:positionV relativeFrom="paragraph">
                <wp:posOffset>-49017</wp:posOffset>
              </wp:positionV>
              <wp:extent cx="7638659" cy="1000125"/>
              <wp:effectExtent l="0" t="0" r="635" b="9525"/>
              <wp:wrapNone/>
              <wp:docPr id="16" name="Прямоугольник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8659" cy="1000125"/>
                      </a:xfrm>
                      <a:prstGeom prst="rect">
                        <a:avLst/>
                      </a:prstGeom>
                      <a:solidFill>
                        <a:srgbClr val="04D28D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582B834" w14:textId="77777777" w:rsidR="000F65E1" w:rsidRPr="00566BFA" w:rsidRDefault="00ED4C48" w:rsidP="00831824">
                          <w:pPr>
                            <w:spacing w:after="0" w:line="192" w:lineRule="auto"/>
                            <w:ind w:left="2124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  <w:hyperlink r:id="rId1" w:history="1">
                            <w:r w:rsidR="000F65E1" w:rsidRPr="00566BFA">
                              <w:rPr>
                                <w:rStyle w:val="a7"/>
                                <w:rFonts w:ascii="Century Gothic" w:hAnsi="Century Gothic"/>
                                <w:color w:val="FFFFFF" w:themeColor="background1"/>
                                <w:sz w:val="28"/>
                                <w:u w:val="none"/>
                                <w:lang w:val="en-US"/>
                              </w:rPr>
                              <w:t>WWW.</w:t>
                            </w:r>
                            <w:r w:rsidR="000F65E1" w:rsidRPr="00566BFA">
                              <w:rPr>
                                <w:rStyle w:val="a7"/>
                                <w:rFonts w:ascii="Century Gothic" w:hAnsi="Century Gothic"/>
                                <w:color w:val="FFFFFF" w:themeColor="background1"/>
                                <w:sz w:val="28"/>
                                <w:u w:val="none"/>
                              </w:rPr>
                              <w:t>БУДЬВСЕГДАЗДОРОВ.РФ</w:t>
                            </w:r>
                          </w:hyperlink>
                        </w:p>
                        <w:p w14:paraId="62E19022" w14:textId="77777777" w:rsidR="000F65E1" w:rsidRPr="00566BFA" w:rsidRDefault="000F65E1" w:rsidP="00831824">
                          <w:pPr>
                            <w:spacing w:after="0" w:line="192" w:lineRule="auto"/>
                            <w:ind w:left="2124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  <w:lang w:val="en-US"/>
                            </w:rPr>
                          </w:pPr>
                          <w:r w:rsidRPr="00566BFA"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  <w:lang w:val="en-US"/>
                            </w:rPr>
                            <w:t>8 /926/ 617 4003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609CF1B" id="Прямоугольник 16" o:spid="_x0000_s1026" style="position:absolute;margin-left:-57.65pt;margin-top:-3.85pt;width:601.45pt;height:78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" fillcolor="#04d28d" stroked="f" strokeweight="1pt">
              <v:textbox>
                <w:txbxContent>
                  <w:p w14:paraId="6582B834" w14:textId="77777777" w:rsidR="000F65E1" w:rsidRPr="00566BFA" w:rsidRDefault="00F87CF0" w:rsidP="00831824">
                    <w:pPr>
                      <w:spacing w:after="0" w:line="192" w:lineRule="auto"/>
                      <w:ind w:left="2124"/>
                      <w:rPr>
                        <w:rFonts w:ascii="Century Gothic" w:hAnsi="Century Gothic"/>
                        <w:color w:val="FFFFFF" w:themeColor="background1"/>
                        <w:sz w:val="28"/>
                      </w:rPr>
                    </w:pPr>
                    <w:hyperlink r:id="rId2" w:history="1">
                      <w:r w:rsidR="000F65E1" w:rsidRPr="00566BFA">
                        <w:rPr>
                          <w:rStyle w:val="a7"/>
                          <w:rFonts w:ascii="Century Gothic" w:hAnsi="Century Gothic"/>
                          <w:color w:val="FFFFFF" w:themeColor="background1"/>
                          <w:sz w:val="28"/>
                          <w:u w:val="none"/>
                          <w:lang w:val="en-US"/>
                        </w:rPr>
                        <w:t>WWW.</w:t>
                      </w:r>
                      <w:r w:rsidR="000F65E1" w:rsidRPr="00566BFA">
                        <w:rPr>
                          <w:rStyle w:val="a7"/>
                          <w:rFonts w:ascii="Century Gothic" w:hAnsi="Century Gothic"/>
                          <w:color w:val="FFFFFF" w:themeColor="background1"/>
                          <w:sz w:val="28"/>
                          <w:u w:val="none"/>
                        </w:rPr>
                        <w:t>БУДЬВСЕГДАЗДОРОВ.РФ</w:t>
                      </w:r>
                    </w:hyperlink>
                  </w:p>
                  <w:p w14:paraId="62E19022" w14:textId="77777777" w:rsidR="000F65E1" w:rsidRPr="00566BFA" w:rsidRDefault="000F65E1" w:rsidP="00831824">
                    <w:pPr>
                      <w:spacing w:after="0" w:line="192" w:lineRule="auto"/>
                      <w:ind w:left="2124"/>
                      <w:rPr>
                        <w:rFonts w:ascii="Century Gothic" w:hAnsi="Century Gothic"/>
                        <w:color w:val="FFFFFF" w:themeColor="background1"/>
                        <w:sz w:val="28"/>
                        <w:lang w:val="en-US"/>
                      </w:rPr>
                    </w:pPr>
                    <w:r w:rsidRPr="00566BFA">
                      <w:rPr>
                        <w:rFonts w:ascii="Century Gothic" w:hAnsi="Century Gothic"/>
                        <w:color w:val="FFFFFF" w:themeColor="background1"/>
                        <w:sz w:val="28"/>
                        <w:lang w:val="en-US"/>
                      </w:rPr>
                      <w:t>8 /926/ 617 4003</w:t>
                    </w:r>
                  </w:p>
                </w:txbxContent>
              </v:textbox>
            </v:rect>
          </w:pict>
        </mc:Fallback>
      </mc:AlternateContent>
    </w:r>
    <w:r w:rsidR="000F65E1">
      <w:rPr>
        <w:noProof/>
        <w:lang w:val="en-US"/>
      </w:rPr>
      <w:drawing>
        <wp:anchor distT="0" distB="0" distL="114300" distR="114300" simplePos="0" relativeHeight="251672576" behindDoc="0" locked="0" layoutInCell="1" allowOverlap="1" wp14:anchorId="51384465" wp14:editId="741B4E34">
          <wp:simplePos x="0" y="0"/>
          <wp:positionH relativeFrom="column">
            <wp:posOffset>-385298</wp:posOffset>
          </wp:positionH>
          <wp:positionV relativeFrom="paragraph">
            <wp:posOffset>55880</wp:posOffset>
          </wp:positionV>
          <wp:extent cx="731520" cy="731520"/>
          <wp:effectExtent l="0" t="0" r="0" b="0"/>
          <wp:wrapNone/>
          <wp:docPr id="86" name="Рисунок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Эмблема - Будь Здоров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4B441" w14:textId="4B44386E" w:rsidR="00D31AD3" w:rsidRDefault="00160D46">
    <w:pPr>
      <w:pStyle w:val="a5"/>
    </w:pP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35ACC832" wp14:editId="31C4E9C1">
          <wp:simplePos x="0" y="0"/>
          <wp:positionH relativeFrom="column">
            <wp:posOffset>-190257</wp:posOffset>
          </wp:positionH>
          <wp:positionV relativeFrom="paragraph">
            <wp:posOffset>133701</wp:posOffset>
          </wp:positionV>
          <wp:extent cx="731520" cy="731520"/>
          <wp:effectExtent l="0" t="0" r="0" b="0"/>
          <wp:wrapNone/>
          <wp:docPr id="82" name="Рисунок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Эмблема - Будь Здоров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9B8600" wp14:editId="73334679">
              <wp:simplePos x="0" y="0"/>
              <wp:positionH relativeFrom="column">
                <wp:posOffset>-782969</wp:posOffset>
              </wp:positionH>
              <wp:positionV relativeFrom="paragraph">
                <wp:posOffset>-29210</wp:posOffset>
              </wp:positionV>
              <wp:extent cx="7638659" cy="1000125"/>
              <wp:effectExtent l="0" t="0" r="635" b="9525"/>
              <wp:wrapNone/>
              <wp:docPr id="8" name="Прямоугольник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8659" cy="1000125"/>
                      </a:xfrm>
                      <a:prstGeom prst="rect">
                        <a:avLst/>
                      </a:prstGeom>
                      <a:solidFill>
                        <a:srgbClr val="04D28D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8C01AA3" w14:textId="77777777" w:rsidR="00D31AD3" w:rsidRPr="00566BFA" w:rsidRDefault="00ED4C48" w:rsidP="00831824">
                          <w:pPr>
                            <w:spacing w:after="0" w:line="192" w:lineRule="auto"/>
                            <w:ind w:left="2124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  <w:hyperlink r:id="rId2" w:history="1">
                            <w:r w:rsidR="00D31AD3" w:rsidRPr="00566BFA">
                              <w:rPr>
                                <w:rStyle w:val="a7"/>
                                <w:rFonts w:ascii="Century Gothic" w:hAnsi="Century Gothic"/>
                                <w:color w:val="FFFFFF" w:themeColor="background1"/>
                                <w:sz w:val="28"/>
                                <w:u w:val="none"/>
                                <w:lang w:val="en-US"/>
                              </w:rPr>
                              <w:t>WWW.</w:t>
                            </w:r>
                            <w:r w:rsidR="00D31AD3" w:rsidRPr="00566BFA">
                              <w:rPr>
                                <w:rStyle w:val="a7"/>
                                <w:rFonts w:ascii="Century Gothic" w:hAnsi="Century Gothic"/>
                                <w:color w:val="FFFFFF" w:themeColor="background1"/>
                                <w:sz w:val="28"/>
                                <w:u w:val="none"/>
                              </w:rPr>
                              <w:t>БУДЬВСЕГДАЗДОРОВ.РФ</w:t>
                            </w:r>
                          </w:hyperlink>
                        </w:p>
                        <w:p w14:paraId="1CCAAFEA" w14:textId="77777777" w:rsidR="00D31AD3" w:rsidRPr="00566BFA" w:rsidRDefault="00D31AD3" w:rsidP="00831824">
                          <w:pPr>
                            <w:spacing w:after="0" w:line="192" w:lineRule="auto"/>
                            <w:ind w:left="2124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  <w:lang w:val="en-US"/>
                            </w:rPr>
                          </w:pPr>
                          <w:r w:rsidRPr="00566BFA"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  <w:lang w:val="en-US"/>
                            </w:rPr>
                            <w:t>8 /926/ 617 4003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19B8600" id="Прямоугольник 8" o:spid="_x0000_s1027" style="position:absolute;margin-left:-61.65pt;margin-top:-2.3pt;width:601.45pt;height:7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" fillcolor="#04d28d" stroked="f" strokeweight="1pt">
              <v:textbox>
                <w:txbxContent>
                  <w:p w14:paraId="18C01AA3" w14:textId="77777777" w:rsidR="00D31AD3" w:rsidRPr="00566BFA" w:rsidRDefault="00F87CF0" w:rsidP="00831824">
                    <w:pPr>
                      <w:spacing w:after="0" w:line="192" w:lineRule="auto"/>
                      <w:ind w:left="2124"/>
                      <w:rPr>
                        <w:rFonts w:ascii="Century Gothic" w:hAnsi="Century Gothic"/>
                        <w:color w:val="FFFFFF" w:themeColor="background1"/>
                        <w:sz w:val="28"/>
                      </w:rPr>
                    </w:pPr>
                    <w:hyperlink r:id="rId3" w:history="1">
                      <w:r w:rsidR="00D31AD3" w:rsidRPr="00566BFA">
                        <w:rPr>
                          <w:rStyle w:val="a7"/>
                          <w:rFonts w:ascii="Century Gothic" w:hAnsi="Century Gothic"/>
                          <w:color w:val="FFFFFF" w:themeColor="background1"/>
                          <w:sz w:val="28"/>
                          <w:u w:val="none"/>
                          <w:lang w:val="en-US"/>
                        </w:rPr>
                        <w:t>WWW.</w:t>
                      </w:r>
                      <w:r w:rsidR="00D31AD3" w:rsidRPr="00566BFA">
                        <w:rPr>
                          <w:rStyle w:val="a7"/>
                          <w:rFonts w:ascii="Century Gothic" w:hAnsi="Century Gothic"/>
                          <w:color w:val="FFFFFF" w:themeColor="background1"/>
                          <w:sz w:val="28"/>
                          <w:u w:val="none"/>
                        </w:rPr>
                        <w:t>БУДЬВСЕГДАЗДОРОВ.РФ</w:t>
                      </w:r>
                    </w:hyperlink>
                  </w:p>
                  <w:p w14:paraId="1CCAAFEA" w14:textId="77777777" w:rsidR="00D31AD3" w:rsidRPr="00566BFA" w:rsidRDefault="00D31AD3" w:rsidP="00831824">
                    <w:pPr>
                      <w:spacing w:after="0" w:line="192" w:lineRule="auto"/>
                      <w:ind w:left="2124"/>
                      <w:rPr>
                        <w:rFonts w:ascii="Century Gothic" w:hAnsi="Century Gothic"/>
                        <w:color w:val="FFFFFF" w:themeColor="background1"/>
                        <w:sz w:val="28"/>
                        <w:lang w:val="en-US"/>
                      </w:rPr>
                    </w:pPr>
                    <w:r w:rsidRPr="00566BFA">
                      <w:rPr>
                        <w:rFonts w:ascii="Century Gothic" w:hAnsi="Century Gothic"/>
                        <w:color w:val="FFFFFF" w:themeColor="background1"/>
                        <w:sz w:val="28"/>
                        <w:lang w:val="en-US"/>
                      </w:rPr>
                      <w:t>8 /926/ 617 4003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112F1B" w14:textId="77777777" w:rsidR="00ED4C48" w:rsidRDefault="00ED4C48" w:rsidP="00D31AD3">
      <w:pPr>
        <w:spacing w:after="0" w:line="240" w:lineRule="auto"/>
      </w:pPr>
      <w:r>
        <w:separator/>
      </w:r>
    </w:p>
  </w:footnote>
  <w:footnote w:type="continuationSeparator" w:id="0">
    <w:p w14:paraId="1533241A" w14:textId="77777777" w:rsidR="00ED4C48" w:rsidRDefault="00ED4C48" w:rsidP="00D31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A3ED4" w14:textId="4671F1E5" w:rsidR="000F65E1" w:rsidRDefault="00EF3274">
    <w:pPr>
      <w:pStyle w:val="a3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85A180F" wp14:editId="19D00994">
          <wp:simplePos x="0" y="0"/>
          <wp:positionH relativeFrom="column">
            <wp:posOffset>1351826</wp:posOffset>
          </wp:positionH>
          <wp:positionV relativeFrom="paragraph">
            <wp:posOffset>-121920</wp:posOffset>
          </wp:positionV>
          <wp:extent cx="3235906" cy="1314908"/>
          <wp:effectExtent l="0" t="0" r="3175" b="0"/>
          <wp:wrapNone/>
          <wp:docPr id="85" name="Рисунок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Эмблема прямоугольная без фона - Будь Здоров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5906" cy="1314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DEE9C80" wp14:editId="1DC4E6B8">
              <wp:simplePos x="0" y="0"/>
              <wp:positionH relativeFrom="column">
                <wp:posOffset>4714875</wp:posOffset>
              </wp:positionH>
              <wp:positionV relativeFrom="paragraph">
                <wp:posOffset>-208280</wp:posOffset>
              </wp:positionV>
              <wp:extent cx="2101215" cy="1181100"/>
              <wp:effectExtent l="0" t="0" r="0" b="0"/>
              <wp:wrapNone/>
              <wp:docPr id="15" name="Прямоугольник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01215" cy="1181100"/>
                      </a:xfrm>
                      <a:prstGeom prst="rect">
                        <a:avLst/>
                      </a:prstGeom>
                      <a:solidFill>
                        <a:srgbClr val="FFC000">
                          <a:lumMod val="60000"/>
                          <a:lumOff val="4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A30AFD" id="Прямоугольник 15" o:spid="_x0000_s1026" style="position:absolute;margin-left:371.25pt;margin-top:-16.4pt;width:165.45pt;height:9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" fillcolor="#ffd966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DA3F1A9" wp14:editId="049BE98D">
              <wp:simplePos x="0" y="0"/>
              <wp:positionH relativeFrom="column">
                <wp:posOffset>-807531</wp:posOffset>
              </wp:positionH>
              <wp:positionV relativeFrom="paragraph">
                <wp:posOffset>-208280</wp:posOffset>
              </wp:positionV>
              <wp:extent cx="2096086" cy="1181100"/>
              <wp:effectExtent l="0" t="0" r="0" b="0"/>
              <wp:wrapNone/>
              <wp:docPr id="14" name="Прямоугольник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6086" cy="1181100"/>
                      </a:xfrm>
                      <a:prstGeom prst="rect">
                        <a:avLst/>
                      </a:prstGeom>
                      <a:solidFill>
                        <a:srgbClr val="FFC000">
                          <a:lumMod val="60000"/>
                          <a:lumOff val="4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53CF6F" id="Прямоугольник 14" o:spid="_x0000_s1026" style="position:absolute;margin-left:-63.6pt;margin-top:-16.4pt;width:165.05pt;height:9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" fillcolor="#ffd966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8E9C6" w14:textId="6762D083" w:rsidR="00D31AD3" w:rsidRDefault="00160D46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925F64" wp14:editId="409A0793">
          <wp:simplePos x="0" y="0"/>
          <wp:positionH relativeFrom="column">
            <wp:posOffset>1326259</wp:posOffset>
          </wp:positionH>
          <wp:positionV relativeFrom="paragraph">
            <wp:posOffset>-121920</wp:posOffset>
          </wp:positionV>
          <wp:extent cx="3411004" cy="1386059"/>
          <wp:effectExtent l="0" t="0" r="0" b="0"/>
          <wp:wrapNone/>
          <wp:docPr id="81" name="Рисунок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Эмблема прямоугольная без фона - Будь Здоров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1004" cy="1386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27E9A76" wp14:editId="3202E829">
              <wp:simplePos x="0" y="0"/>
              <wp:positionH relativeFrom="column">
                <wp:posOffset>4753610</wp:posOffset>
              </wp:positionH>
              <wp:positionV relativeFrom="paragraph">
                <wp:posOffset>-208280</wp:posOffset>
              </wp:positionV>
              <wp:extent cx="2101215" cy="1181100"/>
              <wp:effectExtent l="0" t="0" r="0" b="0"/>
              <wp:wrapNone/>
              <wp:docPr id="54" name="Прямоугольник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01215" cy="1181100"/>
                      </a:xfrm>
                      <a:prstGeom prst="rect">
                        <a:avLst/>
                      </a:prstGeom>
                      <a:solidFill>
                        <a:srgbClr val="FFC000">
                          <a:lumMod val="60000"/>
                          <a:lumOff val="4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B63999" id="Прямоугольник 54" o:spid="_x0000_s1026" style="position:absolute;margin-left:374.3pt;margin-top:-16.4pt;width:165.45pt;height:9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" fillcolor="#ffd966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2847005" wp14:editId="41092C80">
              <wp:simplePos x="0" y="0"/>
              <wp:positionH relativeFrom="column">
                <wp:posOffset>-768620</wp:posOffset>
              </wp:positionH>
              <wp:positionV relativeFrom="paragraph">
                <wp:posOffset>-208280</wp:posOffset>
              </wp:positionV>
              <wp:extent cx="2096086" cy="1181100"/>
              <wp:effectExtent l="0" t="0" r="0" b="0"/>
              <wp:wrapNone/>
              <wp:docPr id="53" name="Прямоугольник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6086" cy="1181100"/>
                      </a:xfrm>
                      <a:prstGeom prst="rect">
                        <a:avLst/>
                      </a:prstGeom>
                      <a:solidFill>
                        <a:srgbClr val="FFC000">
                          <a:lumMod val="60000"/>
                          <a:lumOff val="4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F4C1C2" id="Прямоугольник 53" o:spid="_x0000_s1026" style="position:absolute;margin-left:-60.5pt;margin-top:-16.4pt;width:165.05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" fillcolor="#ffd966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173CF"/>
    <w:multiLevelType w:val="hybridMultilevel"/>
    <w:tmpl w:val="F828C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86005"/>
    <w:multiLevelType w:val="hybridMultilevel"/>
    <w:tmpl w:val="19DC6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E2298"/>
    <w:multiLevelType w:val="hybridMultilevel"/>
    <w:tmpl w:val="89AC3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E375A"/>
    <w:multiLevelType w:val="hybridMultilevel"/>
    <w:tmpl w:val="89AC3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0477E"/>
    <w:multiLevelType w:val="hybridMultilevel"/>
    <w:tmpl w:val="EB1047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834C93"/>
    <w:multiLevelType w:val="hybridMultilevel"/>
    <w:tmpl w:val="89AC3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83A5F"/>
    <w:multiLevelType w:val="hybridMultilevel"/>
    <w:tmpl w:val="DE24C1C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015903"/>
    <w:multiLevelType w:val="hybridMultilevel"/>
    <w:tmpl w:val="1152C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8B5C0D"/>
    <w:multiLevelType w:val="hybridMultilevel"/>
    <w:tmpl w:val="89AC3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A971C4"/>
    <w:multiLevelType w:val="hybridMultilevel"/>
    <w:tmpl w:val="89AC3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E40EAF"/>
    <w:multiLevelType w:val="hybridMultilevel"/>
    <w:tmpl w:val="F828C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101342"/>
    <w:multiLevelType w:val="hybridMultilevel"/>
    <w:tmpl w:val="F828C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240F01"/>
    <w:multiLevelType w:val="hybridMultilevel"/>
    <w:tmpl w:val="89AC3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1A5F95"/>
    <w:multiLevelType w:val="hybridMultilevel"/>
    <w:tmpl w:val="4B1E0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B0ECC"/>
    <w:multiLevelType w:val="hybridMultilevel"/>
    <w:tmpl w:val="89AC3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902B6C"/>
    <w:multiLevelType w:val="hybridMultilevel"/>
    <w:tmpl w:val="EE9684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7816E1"/>
    <w:multiLevelType w:val="hybridMultilevel"/>
    <w:tmpl w:val="89AC3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C12047"/>
    <w:multiLevelType w:val="hybridMultilevel"/>
    <w:tmpl w:val="89AC3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096B9F"/>
    <w:multiLevelType w:val="hybridMultilevel"/>
    <w:tmpl w:val="04800A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7A3331A"/>
    <w:multiLevelType w:val="hybridMultilevel"/>
    <w:tmpl w:val="19DC6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5C3919"/>
    <w:multiLevelType w:val="hybridMultilevel"/>
    <w:tmpl w:val="7D0820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09558D5"/>
    <w:multiLevelType w:val="hybridMultilevel"/>
    <w:tmpl w:val="19D083D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7E9740F1"/>
    <w:multiLevelType w:val="hybridMultilevel"/>
    <w:tmpl w:val="26888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4B32E0"/>
    <w:multiLevelType w:val="hybridMultilevel"/>
    <w:tmpl w:val="F828C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1"/>
  </w:num>
  <w:num w:numId="4">
    <w:abstractNumId w:val="0"/>
  </w:num>
  <w:num w:numId="5">
    <w:abstractNumId w:val="7"/>
  </w:num>
  <w:num w:numId="6">
    <w:abstractNumId w:val="23"/>
  </w:num>
  <w:num w:numId="7">
    <w:abstractNumId w:val="3"/>
  </w:num>
  <w:num w:numId="8">
    <w:abstractNumId w:val="9"/>
  </w:num>
  <w:num w:numId="9">
    <w:abstractNumId w:val="12"/>
  </w:num>
  <w:num w:numId="10">
    <w:abstractNumId w:val="6"/>
  </w:num>
  <w:num w:numId="11">
    <w:abstractNumId w:val="21"/>
  </w:num>
  <w:num w:numId="12">
    <w:abstractNumId w:val="19"/>
  </w:num>
  <w:num w:numId="13">
    <w:abstractNumId w:val="16"/>
  </w:num>
  <w:num w:numId="14">
    <w:abstractNumId w:val="5"/>
  </w:num>
  <w:num w:numId="15">
    <w:abstractNumId w:val="20"/>
  </w:num>
  <w:num w:numId="16">
    <w:abstractNumId w:val="4"/>
  </w:num>
  <w:num w:numId="17">
    <w:abstractNumId w:val="15"/>
  </w:num>
  <w:num w:numId="18">
    <w:abstractNumId w:val="17"/>
  </w:num>
  <w:num w:numId="19">
    <w:abstractNumId w:val="8"/>
  </w:num>
  <w:num w:numId="20">
    <w:abstractNumId w:val="18"/>
  </w:num>
  <w:num w:numId="21">
    <w:abstractNumId w:val="14"/>
  </w:num>
  <w:num w:numId="22">
    <w:abstractNumId w:val="1"/>
  </w:num>
  <w:num w:numId="23">
    <w:abstractNumId w:val="2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16A"/>
    <w:rsid w:val="0000094B"/>
    <w:rsid w:val="0000294B"/>
    <w:rsid w:val="00004573"/>
    <w:rsid w:val="00004858"/>
    <w:rsid w:val="00006757"/>
    <w:rsid w:val="00025004"/>
    <w:rsid w:val="00032C15"/>
    <w:rsid w:val="00073A62"/>
    <w:rsid w:val="000A0E4C"/>
    <w:rsid w:val="000B34CD"/>
    <w:rsid w:val="000C76AF"/>
    <w:rsid w:val="000F65E1"/>
    <w:rsid w:val="0011286D"/>
    <w:rsid w:val="00124052"/>
    <w:rsid w:val="0012491C"/>
    <w:rsid w:val="00126A8D"/>
    <w:rsid w:val="00146549"/>
    <w:rsid w:val="00160D46"/>
    <w:rsid w:val="00184D8B"/>
    <w:rsid w:val="001A6B75"/>
    <w:rsid w:val="001A79E6"/>
    <w:rsid w:val="001B754B"/>
    <w:rsid w:val="001C0D4D"/>
    <w:rsid w:val="001C53EC"/>
    <w:rsid w:val="001C55C3"/>
    <w:rsid w:val="001E542D"/>
    <w:rsid w:val="00234C18"/>
    <w:rsid w:val="00236741"/>
    <w:rsid w:val="00236DC7"/>
    <w:rsid w:val="002650AD"/>
    <w:rsid w:val="00293C3B"/>
    <w:rsid w:val="002A0B81"/>
    <w:rsid w:val="002A208D"/>
    <w:rsid w:val="002D1FAB"/>
    <w:rsid w:val="00317FC0"/>
    <w:rsid w:val="0032448D"/>
    <w:rsid w:val="0035662F"/>
    <w:rsid w:val="003813F3"/>
    <w:rsid w:val="004155A0"/>
    <w:rsid w:val="0046263E"/>
    <w:rsid w:val="00485CD5"/>
    <w:rsid w:val="004B0B12"/>
    <w:rsid w:val="004B25CF"/>
    <w:rsid w:val="005218A0"/>
    <w:rsid w:val="00566BFA"/>
    <w:rsid w:val="00571BB7"/>
    <w:rsid w:val="00571EFC"/>
    <w:rsid w:val="00581375"/>
    <w:rsid w:val="00583992"/>
    <w:rsid w:val="005B6686"/>
    <w:rsid w:val="005C11CF"/>
    <w:rsid w:val="005D1C13"/>
    <w:rsid w:val="005D3F99"/>
    <w:rsid w:val="005D5E23"/>
    <w:rsid w:val="005E0C4F"/>
    <w:rsid w:val="00600D77"/>
    <w:rsid w:val="00613FC8"/>
    <w:rsid w:val="0061512B"/>
    <w:rsid w:val="00696102"/>
    <w:rsid w:val="006B557C"/>
    <w:rsid w:val="006D3E65"/>
    <w:rsid w:val="006F3A46"/>
    <w:rsid w:val="00705DD7"/>
    <w:rsid w:val="00706161"/>
    <w:rsid w:val="00730AE3"/>
    <w:rsid w:val="00735236"/>
    <w:rsid w:val="00747A6D"/>
    <w:rsid w:val="00750F77"/>
    <w:rsid w:val="007677A0"/>
    <w:rsid w:val="007732C1"/>
    <w:rsid w:val="0078001D"/>
    <w:rsid w:val="007B1EA4"/>
    <w:rsid w:val="007E6422"/>
    <w:rsid w:val="00821584"/>
    <w:rsid w:val="00821D6D"/>
    <w:rsid w:val="00822045"/>
    <w:rsid w:val="00831824"/>
    <w:rsid w:val="00847B85"/>
    <w:rsid w:val="00851A8C"/>
    <w:rsid w:val="008978EC"/>
    <w:rsid w:val="008A0A90"/>
    <w:rsid w:val="008C13F0"/>
    <w:rsid w:val="008C5DA5"/>
    <w:rsid w:val="008C78C6"/>
    <w:rsid w:val="008D47C0"/>
    <w:rsid w:val="008E155F"/>
    <w:rsid w:val="008E3FF9"/>
    <w:rsid w:val="00944A74"/>
    <w:rsid w:val="00950FDA"/>
    <w:rsid w:val="009570C5"/>
    <w:rsid w:val="00973CA0"/>
    <w:rsid w:val="009909B5"/>
    <w:rsid w:val="009B2E7A"/>
    <w:rsid w:val="009D5135"/>
    <w:rsid w:val="009E144E"/>
    <w:rsid w:val="009E50BE"/>
    <w:rsid w:val="009F213A"/>
    <w:rsid w:val="00A27D16"/>
    <w:rsid w:val="00A30896"/>
    <w:rsid w:val="00A431A5"/>
    <w:rsid w:val="00A628EA"/>
    <w:rsid w:val="00A832F6"/>
    <w:rsid w:val="00AA783B"/>
    <w:rsid w:val="00AB79BE"/>
    <w:rsid w:val="00AC11BB"/>
    <w:rsid w:val="00AD5E3E"/>
    <w:rsid w:val="00AD7C39"/>
    <w:rsid w:val="00AE1BCC"/>
    <w:rsid w:val="00AF54C7"/>
    <w:rsid w:val="00B04D35"/>
    <w:rsid w:val="00B16A19"/>
    <w:rsid w:val="00B62CF2"/>
    <w:rsid w:val="00B7066A"/>
    <w:rsid w:val="00BC00F3"/>
    <w:rsid w:val="00BE4F48"/>
    <w:rsid w:val="00C0541E"/>
    <w:rsid w:val="00C27390"/>
    <w:rsid w:val="00C311CB"/>
    <w:rsid w:val="00C322FA"/>
    <w:rsid w:val="00C41F12"/>
    <w:rsid w:val="00C57E7B"/>
    <w:rsid w:val="00C62E0C"/>
    <w:rsid w:val="00C70626"/>
    <w:rsid w:val="00C71E81"/>
    <w:rsid w:val="00C94053"/>
    <w:rsid w:val="00CB1F02"/>
    <w:rsid w:val="00CC1873"/>
    <w:rsid w:val="00CD416A"/>
    <w:rsid w:val="00CF3B49"/>
    <w:rsid w:val="00D25898"/>
    <w:rsid w:val="00D3077D"/>
    <w:rsid w:val="00D31AD3"/>
    <w:rsid w:val="00D457C0"/>
    <w:rsid w:val="00D4653A"/>
    <w:rsid w:val="00D476BD"/>
    <w:rsid w:val="00D74051"/>
    <w:rsid w:val="00D74A9F"/>
    <w:rsid w:val="00D92EAE"/>
    <w:rsid w:val="00DB4732"/>
    <w:rsid w:val="00DB7CB9"/>
    <w:rsid w:val="00DC7C7A"/>
    <w:rsid w:val="00DD15EE"/>
    <w:rsid w:val="00DD590E"/>
    <w:rsid w:val="00DE3193"/>
    <w:rsid w:val="00E26989"/>
    <w:rsid w:val="00E52182"/>
    <w:rsid w:val="00E5298A"/>
    <w:rsid w:val="00E67A3A"/>
    <w:rsid w:val="00E72E4F"/>
    <w:rsid w:val="00E8696B"/>
    <w:rsid w:val="00EB5B3A"/>
    <w:rsid w:val="00EC484F"/>
    <w:rsid w:val="00ED41DE"/>
    <w:rsid w:val="00ED4C48"/>
    <w:rsid w:val="00ED7FA5"/>
    <w:rsid w:val="00EE5EFF"/>
    <w:rsid w:val="00EE6AAE"/>
    <w:rsid w:val="00EF14C0"/>
    <w:rsid w:val="00EF3274"/>
    <w:rsid w:val="00F00EA9"/>
    <w:rsid w:val="00F01482"/>
    <w:rsid w:val="00F50EFD"/>
    <w:rsid w:val="00F62F4A"/>
    <w:rsid w:val="00F8319C"/>
    <w:rsid w:val="00F8434D"/>
    <w:rsid w:val="00F87CF0"/>
    <w:rsid w:val="00F94C66"/>
    <w:rsid w:val="00FA7BC0"/>
    <w:rsid w:val="00FD1054"/>
    <w:rsid w:val="00FF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243F79"/>
  <w15:chartTrackingRefBased/>
  <w15:docId w15:val="{67B91A2C-D74F-4429-8F35-113919E2D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78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1B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1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1AD3"/>
  </w:style>
  <w:style w:type="paragraph" w:styleId="a5">
    <w:name w:val="footer"/>
    <w:basedOn w:val="a"/>
    <w:link w:val="a6"/>
    <w:uiPriority w:val="99"/>
    <w:unhideWhenUsed/>
    <w:rsid w:val="00D31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1AD3"/>
  </w:style>
  <w:style w:type="character" w:styleId="a7">
    <w:name w:val="Hyperlink"/>
    <w:basedOn w:val="a0"/>
    <w:uiPriority w:val="99"/>
    <w:unhideWhenUsed/>
    <w:rsid w:val="00D31AD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31AD3"/>
    <w:rPr>
      <w:color w:val="808080"/>
      <w:shd w:val="clear" w:color="auto" w:fill="E6E6E6"/>
    </w:rPr>
  </w:style>
  <w:style w:type="paragraph" w:styleId="a9">
    <w:name w:val="List Paragraph"/>
    <w:basedOn w:val="a"/>
    <w:uiPriority w:val="34"/>
    <w:qFormat/>
    <w:rsid w:val="00CD416A"/>
    <w:pPr>
      <w:ind w:left="720"/>
      <w:contextualSpacing/>
    </w:pPr>
  </w:style>
  <w:style w:type="paragraph" w:customStyle="1" w:styleId="font8">
    <w:name w:val="font_8"/>
    <w:basedOn w:val="a"/>
    <w:rsid w:val="00CD4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CD416A"/>
  </w:style>
  <w:style w:type="character" w:customStyle="1" w:styleId="10">
    <w:name w:val="Заголовок 1 Знак"/>
    <w:basedOn w:val="a0"/>
    <w:link w:val="1"/>
    <w:uiPriority w:val="9"/>
    <w:rsid w:val="008978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C7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C7C7A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571BB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7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yperlink" Target="http://career.zoon.ru/" TargetMode="External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hyperlink" Target="http://www.takzdorovo.ru/" TargetMode="External"/><Relationship Id="rId42" Type="http://schemas.openxmlformats.org/officeDocument/2006/relationships/image" Target="media/image2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yperlink" Target="https://orur.ru/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https://www.google.ru/url?sa=t&amp;rct=j&amp;q=&amp;esrc=s&amp;source=web&amp;cd=2&amp;ved=0ahUKEwj-qPzTi4fYAhVDYZoKHRB2AaQQFggyMAE&amp;url=https%3A%2F%2Fru.wikipedia.org%2Fwiki%2F%25D0%259E%25D1%2580%25D0%25B3%25D0%25B0%25D0%25BD%25D0%25B8%25D0%25B7%25D0%25B0%25D1%2586%25D0%25B8%25D1%258F_%25D1%2580%25D0%25BE%25D1%2581%25D1%2581%25D0%25B8%25D0%25B9%25D1%2581%25D0%25BA%25D0%25B8%25D1%2585_%25D1%258E%25D0%25BD%25D1%258B%25D1%2585_%25D1%2580%25D0%25B0%25D0%25B7%25D0%25B2%25D0%25B5%25D0%25B4%25D1%2587%25D0%25B8%25D0%25BA%25D0%25BE%25D0%25B2&amp;usg=AOvVaw3WfFqzHcsBDHleFAAO_d25" TargetMode="External"/><Relationship Id="rId40" Type="http://schemas.openxmlformats.org/officeDocument/2006/relationships/image" Target="media/image22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4.wdp"/><Relationship Id="rId28" Type="http://schemas.openxmlformats.org/officeDocument/2006/relationships/image" Target="media/image16.png"/><Relationship Id="rId36" Type="http://schemas.openxmlformats.org/officeDocument/2006/relationships/hyperlink" Target="https://&#1088;&#1076;&#1096;.&#1088;&#1092;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&#1073;&#1091;&#1076;&#1100;&#1074;&#1089;&#1077;&#1075;&#1076;&#1072;&#1079;&#1076;&#1086;&#1088;&#1086;&#1074;.&#1088;&#1092;" TargetMode="External"/><Relationship Id="rId14" Type="http://schemas.microsoft.com/office/2007/relationships/hdphoto" Target="media/hdphoto1.wdp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&#1054;&#1041;&#1065;&#1045;&#1045;-&#1044;&#1045;&#1051;&#1054;.&#1056;&#1060;" TargetMode="External"/><Relationship Id="rId43" Type="http://schemas.openxmlformats.org/officeDocument/2006/relationships/hyperlink" Target="http://www.&#1084;&#1086;&#1103;&#1072;&#1083;&#1100;&#1090;&#1077;&#1088;&#1085;&#1072;&#1090;&#1080;&#1074;&#1072;.&#1088;&#1092;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&#1041;&#1059;&#1044;&#1068;&#1042;&#1057;&#1045;&#1043;&#1044;&#1040;&#1047;&#1044;&#1054;&#1056;&#1054;&#1042;.&#1056;&#1060;" TargetMode="External"/><Relationship Id="rId1" Type="http://schemas.openxmlformats.org/officeDocument/2006/relationships/hyperlink" Target="http://WWW.&#1041;&#1059;&#1044;&#1068;&#1042;&#1057;&#1045;&#1043;&#1044;&#1040;&#1047;&#1044;&#1054;&#1056;&#1054;&#1042;.&#1056;&#1060;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&#1041;&#1059;&#1044;&#1068;&#1042;&#1057;&#1045;&#1043;&#1044;&#1040;&#1047;&#1044;&#1054;&#1056;&#1054;&#1042;.&#1056;&#1060;" TargetMode="External"/><Relationship Id="rId2" Type="http://schemas.openxmlformats.org/officeDocument/2006/relationships/hyperlink" Target="http://WWW.&#1041;&#1059;&#1044;&#1068;&#1042;&#1057;&#1045;&#1043;&#1044;&#1040;&#1047;&#1044;&#1054;&#1056;&#1054;&#1042;.&#1056;&#1060;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77;&#1090;&#1088;%20&#1050;&#1086;&#1079;&#1099;&#1088;&#1077;&#1074;\Documents\&#1053;&#1072;&#1089;&#1090;&#1088;&#1072;&#1080;&#1074;&#1072;&#1077;&#1084;&#1099;&#1077;%20&#1096;&#1072;&#1073;&#1083;&#1086;&#1085;&#1099;%20Office\&#1060;&#1080;&#1088;&#1084;&#1077;&#1085;&#1085;&#1099;&#1081;%20&#1073;&#1083;&#1072;&#1085;&#1082;%20&#1041;&#1091;&#1076;&#1100;%20&#1079;&#1076;&#1086;&#1088;&#1086;&#1074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FC875-3EC6-4ED1-9FD1-51877EEEE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Фирменный бланк Будь здоров</Template>
  <TotalTime>0</TotalTime>
  <Pages>26</Pages>
  <Words>3920</Words>
  <Characters>22348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 Козырев</dc:creator>
  <cp:keywords/>
  <dc:description/>
  <cp:lastModifiedBy>Козырев Петр</cp:lastModifiedBy>
  <cp:revision>2</cp:revision>
  <cp:lastPrinted>2018-09-27T16:29:00Z</cp:lastPrinted>
  <dcterms:created xsi:type="dcterms:W3CDTF">2018-10-03T19:32:00Z</dcterms:created>
  <dcterms:modified xsi:type="dcterms:W3CDTF">2018-10-03T19:32:00Z</dcterms:modified>
</cp:coreProperties>
</file>